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A3F47" w14:textId="77777777" w:rsidR="00B32CDF" w:rsidRDefault="00B32CDF" w:rsidP="001C66D7">
      <w:pPr>
        <w:jc w:val="center"/>
        <w:rPr>
          <w:rFonts w:ascii="Arial" w:hAnsi="Arial" w:cs="Arial"/>
          <w:b/>
          <w:sz w:val="28"/>
          <w:szCs w:val="28"/>
        </w:rPr>
      </w:pPr>
    </w:p>
    <w:p w14:paraId="009A41B1" w14:textId="77777777" w:rsidR="00B32CDF" w:rsidRDefault="00B32CDF" w:rsidP="001C66D7">
      <w:pPr>
        <w:jc w:val="center"/>
        <w:rPr>
          <w:rFonts w:ascii="Arial" w:hAnsi="Arial" w:cs="Arial"/>
          <w:b/>
          <w:sz w:val="28"/>
          <w:szCs w:val="28"/>
        </w:rPr>
      </w:pPr>
    </w:p>
    <w:p w14:paraId="38D6CDF0" w14:textId="77777777" w:rsidR="00B32CDF" w:rsidRDefault="00B32CDF" w:rsidP="001C66D7">
      <w:pPr>
        <w:jc w:val="center"/>
        <w:rPr>
          <w:rFonts w:ascii="Arial" w:hAnsi="Arial" w:cs="Arial"/>
          <w:b/>
          <w:sz w:val="28"/>
          <w:szCs w:val="28"/>
        </w:rPr>
      </w:pPr>
    </w:p>
    <w:p w14:paraId="23A7313A" w14:textId="77777777"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14:paraId="6018567C" w14:textId="77777777" w:rsidR="001C66D7" w:rsidRDefault="001C66D7" w:rsidP="001C66D7">
      <w:pPr>
        <w:rPr>
          <w:rFonts w:ascii="Arial" w:hAnsi="Arial" w:cs="Arial"/>
        </w:rPr>
      </w:pPr>
    </w:p>
    <w:p w14:paraId="20BAB9C7" w14:textId="77777777" w:rsidR="001C66D7" w:rsidRDefault="00000000" w:rsidP="00506DD7">
      <w:pPr>
        <w:jc w:val="center"/>
        <w:rPr>
          <w:rFonts w:ascii="Arial" w:hAnsi="Arial" w:cs="Arial"/>
        </w:rPr>
      </w:pPr>
      <w:sdt>
        <w:sdtPr>
          <w:rPr>
            <w:rFonts w:ascii="Arial" w:hAnsi="Arial" w:cs="Arial"/>
          </w:rPr>
          <w:alias w:val="Sammelantrag"/>
          <w:tag w:val="Sammelanrag"/>
          <w:id w:val="-1627612952"/>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r w:rsidR="00640407">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14:checkbox>
            <w14:checked w14:val="0"/>
            <w14:checkedState w14:val="2612" w14:font="MS Gothic"/>
            <w14:uncheckedState w14:val="2610" w14:font="MS Gothic"/>
          </w14:checkbox>
        </w:sdtPr>
        <w:sdtContent>
          <w:r w:rsidR="00640407">
            <w:rPr>
              <w:rFonts w:ascii="MS Gothic" w:eastAsia="MS Gothic" w:hAnsi="MS Gothic" w:cs="Arial" w:hint="eastAsia"/>
            </w:rPr>
            <w:t>☐</w:t>
          </w:r>
        </w:sdtContent>
      </w:sdt>
      <w:r w:rsidR="001C66D7">
        <w:rPr>
          <w:rFonts w:ascii="Arial" w:hAnsi="Arial" w:cs="Arial"/>
        </w:rPr>
        <w:t xml:space="preserve"> Nachmeldung</w:t>
      </w:r>
    </w:p>
    <w:p w14:paraId="3675BBE5" w14:textId="77777777" w:rsidR="001C66D7" w:rsidRPr="00111F41" w:rsidRDefault="001C66D7" w:rsidP="001C66D7">
      <w:pPr>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0508F" w:rsidRPr="00C0508F" w14:paraId="3E3B7C7D" w14:textId="77777777" w:rsidTr="00C0508F">
        <w:tc>
          <w:tcPr>
            <w:tcW w:w="1951" w:type="dxa"/>
          </w:tcPr>
          <w:p w14:paraId="5DB6074C" w14:textId="77777777"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14:paraId="2B42D6E9" w14:textId="77777777" w:rsidR="00C0508F" w:rsidRPr="00C0508F" w:rsidRDefault="00000000" w:rsidP="00407343">
            <w:pPr>
              <w:rPr>
                <w:rFonts w:ascii="Arial" w:hAnsi="Arial" w:cs="Arial"/>
                <w:b/>
              </w:rPr>
            </w:pPr>
            <w:sdt>
              <w:sdtPr>
                <w:rPr>
                  <w:rFonts w:ascii="Arial" w:hAnsi="Arial" w:cs="Arial"/>
                  <w:b/>
                </w:rPr>
                <w:id w:val="1175374587"/>
                <w:placeholder>
                  <w:docPart w:val="96848751BC3D442D96F75921E8E1F1D0"/>
                </w:placeholder>
                <w:showingPlcHdr/>
              </w:sdtPr>
              <w:sdtContent>
                <w:r w:rsidR="00407343" w:rsidRPr="00F56B9B">
                  <w:rPr>
                    <w:rStyle w:val="Platzhaltertext"/>
                    <w:rFonts w:ascii="Arial" w:hAnsi="Arial" w:cs="Arial"/>
                    <w:b/>
                  </w:rPr>
                  <w:t>Vereinsnamen bitte hier eintragen.</w:t>
                </w:r>
              </w:sdtContent>
            </w:sdt>
          </w:p>
        </w:tc>
      </w:tr>
    </w:tbl>
    <w:p w14:paraId="0B23AB11" w14:textId="77777777"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raster"/>
        <w:tblW w:w="15309" w:type="dxa"/>
        <w:tblInd w:w="108" w:type="dxa"/>
        <w:tblLayout w:type="fixed"/>
        <w:tblLook w:val="04A0" w:firstRow="1" w:lastRow="0" w:firstColumn="1" w:lastColumn="0" w:noHBand="0" w:noVBand="1"/>
      </w:tblPr>
      <w:tblGrid>
        <w:gridCol w:w="1560"/>
        <w:gridCol w:w="850"/>
        <w:gridCol w:w="709"/>
        <w:gridCol w:w="2126"/>
        <w:gridCol w:w="3544"/>
        <w:gridCol w:w="3685"/>
        <w:gridCol w:w="1134"/>
        <w:gridCol w:w="1701"/>
      </w:tblGrid>
      <w:tr w:rsidR="00640407" w:rsidRPr="004002E4" w14:paraId="5FA297CD" w14:textId="77777777" w:rsidTr="006D0B8A">
        <w:tc>
          <w:tcPr>
            <w:tcW w:w="15309" w:type="dxa"/>
            <w:gridSpan w:val="8"/>
            <w:tcBorders>
              <w:bottom w:val="nil"/>
            </w:tcBorders>
            <w:shd w:val="clear" w:color="auto" w:fill="D9D9D9" w:themeFill="background1" w:themeFillShade="D9"/>
          </w:tcPr>
          <w:p w14:paraId="726674FA" w14:textId="77777777" w:rsidR="00640407" w:rsidRPr="00303232" w:rsidRDefault="00640407" w:rsidP="00A26FA4">
            <w:pPr>
              <w:spacing w:line="360" w:lineRule="auto"/>
              <w:jc w:val="center"/>
              <w:rPr>
                <w:rFonts w:ascii="Arial" w:hAnsi="Arial" w:cs="Arial"/>
                <w:b/>
                <w:sz w:val="20"/>
                <w:szCs w:val="20"/>
              </w:rPr>
            </w:pPr>
            <w:r w:rsidRPr="00640407">
              <w:rPr>
                <w:rFonts w:ascii="Arial" w:hAnsi="Arial" w:cs="Arial"/>
                <w:b/>
              </w:rPr>
              <w:t>Herren / Alte Herren / Frauen</w:t>
            </w:r>
          </w:p>
        </w:tc>
      </w:tr>
      <w:tr w:rsidR="00247FFB" w:rsidRPr="004002E4" w14:paraId="4CA9A998" w14:textId="77777777" w:rsidTr="00640407">
        <w:trPr>
          <w:trHeight w:val="345"/>
        </w:trPr>
        <w:tc>
          <w:tcPr>
            <w:tcW w:w="1560" w:type="dxa"/>
            <w:tcBorders>
              <w:top w:val="nil"/>
              <w:bottom w:val="single" w:sz="4" w:space="0" w:color="auto"/>
            </w:tcBorders>
            <w:shd w:val="clear" w:color="auto" w:fill="D9D9D9" w:themeFill="background1" w:themeFillShade="D9"/>
          </w:tcPr>
          <w:p w14:paraId="7BA66C69" w14:textId="77777777"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Mannschaft</w:t>
            </w:r>
          </w:p>
        </w:tc>
        <w:tc>
          <w:tcPr>
            <w:tcW w:w="1559" w:type="dxa"/>
            <w:gridSpan w:val="2"/>
            <w:tcBorders>
              <w:top w:val="nil"/>
              <w:bottom w:val="single" w:sz="4" w:space="0" w:color="auto"/>
            </w:tcBorders>
            <w:shd w:val="clear" w:color="auto" w:fill="D9D9D9" w:themeFill="background1" w:themeFillShade="D9"/>
          </w:tcPr>
          <w:p w14:paraId="3A99E949" w14:textId="77777777"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Mann.-Nr.</w:t>
            </w:r>
          </w:p>
        </w:tc>
        <w:tc>
          <w:tcPr>
            <w:tcW w:w="2126" w:type="dxa"/>
            <w:tcBorders>
              <w:top w:val="nil"/>
              <w:bottom w:val="single" w:sz="4" w:space="0" w:color="auto"/>
            </w:tcBorders>
            <w:shd w:val="clear" w:color="auto" w:fill="D9D9D9" w:themeFill="background1" w:themeFillShade="D9"/>
          </w:tcPr>
          <w:p w14:paraId="3D977A26" w14:textId="77777777"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Liga</w:t>
            </w:r>
          </w:p>
        </w:tc>
        <w:tc>
          <w:tcPr>
            <w:tcW w:w="3544" w:type="dxa"/>
            <w:tcBorders>
              <w:top w:val="nil"/>
              <w:bottom w:val="single" w:sz="4" w:space="0" w:color="auto"/>
            </w:tcBorders>
            <w:shd w:val="clear" w:color="auto" w:fill="D9D9D9" w:themeFill="background1" w:themeFillShade="D9"/>
          </w:tcPr>
          <w:p w14:paraId="7735DB78" w14:textId="77777777"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Werbepartner</w:t>
            </w:r>
          </w:p>
        </w:tc>
        <w:tc>
          <w:tcPr>
            <w:tcW w:w="3685" w:type="dxa"/>
            <w:tcBorders>
              <w:top w:val="nil"/>
              <w:bottom w:val="single" w:sz="4" w:space="0" w:color="auto"/>
            </w:tcBorders>
            <w:shd w:val="clear" w:color="auto" w:fill="D9D9D9" w:themeFill="background1" w:themeFillShade="D9"/>
          </w:tcPr>
          <w:p w14:paraId="6831785D" w14:textId="77777777" w:rsidR="000A7560" w:rsidRPr="00303232" w:rsidRDefault="000A7560" w:rsidP="00C0508F">
            <w:pPr>
              <w:spacing w:line="360" w:lineRule="auto"/>
              <w:rPr>
                <w:rFonts w:ascii="Arial" w:hAnsi="Arial" w:cs="Arial"/>
                <w:b/>
                <w:sz w:val="20"/>
                <w:szCs w:val="20"/>
              </w:rPr>
            </w:pPr>
            <w:r w:rsidRPr="00303232">
              <w:rPr>
                <w:rFonts w:ascii="Arial" w:hAnsi="Arial" w:cs="Arial"/>
                <w:b/>
                <w:sz w:val="20"/>
                <w:szCs w:val="20"/>
              </w:rPr>
              <w:t>Werbetext</w:t>
            </w:r>
          </w:p>
        </w:tc>
        <w:tc>
          <w:tcPr>
            <w:tcW w:w="1134" w:type="dxa"/>
            <w:tcBorders>
              <w:top w:val="nil"/>
              <w:bottom w:val="single" w:sz="4" w:space="0" w:color="auto"/>
            </w:tcBorders>
            <w:shd w:val="clear" w:color="auto" w:fill="D9D9D9" w:themeFill="background1" w:themeFillShade="D9"/>
          </w:tcPr>
          <w:p w14:paraId="4CE365AB" w14:textId="77777777" w:rsidR="000A7560" w:rsidRPr="00303232" w:rsidRDefault="000A7560" w:rsidP="00C0508F">
            <w:pPr>
              <w:spacing w:line="360" w:lineRule="auto"/>
              <w:rPr>
                <w:rFonts w:ascii="Arial" w:hAnsi="Arial" w:cs="Arial"/>
                <w:b/>
                <w:sz w:val="20"/>
                <w:szCs w:val="20"/>
              </w:rPr>
            </w:pPr>
            <w:r>
              <w:rPr>
                <w:rFonts w:ascii="Arial" w:hAnsi="Arial" w:cs="Arial"/>
                <w:b/>
                <w:sz w:val="20"/>
                <w:szCs w:val="20"/>
              </w:rPr>
              <w:t>Fehlan</w:t>
            </w:r>
            <w:r w:rsidR="00640407">
              <w:rPr>
                <w:rFonts w:ascii="Arial" w:hAnsi="Arial" w:cs="Arial"/>
                <w:b/>
                <w:sz w:val="20"/>
                <w:szCs w:val="20"/>
              </w:rPr>
              <w:t>-</w:t>
            </w:r>
            <w:r>
              <w:rPr>
                <w:rFonts w:ascii="Arial" w:hAnsi="Arial" w:cs="Arial"/>
                <w:b/>
                <w:sz w:val="20"/>
                <w:szCs w:val="20"/>
              </w:rPr>
              <w:t xml:space="preserve">zeige = </w:t>
            </w:r>
            <w:r w:rsidR="00336B87">
              <w:rPr>
                <w:rFonts w:ascii="Arial" w:hAnsi="Arial" w:cs="Arial"/>
                <w:b/>
                <w:sz w:val="20"/>
                <w:szCs w:val="20"/>
              </w:rPr>
              <w:t>x</w:t>
            </w:r>
          </w:p>
        </w:tc>
        <w:tc>
          <w:tcPr>
            <w:tcW w:w="1701" w:type="dxa"/>
            <w:tcBorders>
              <w:top w:val="nil"/>
              <w:bottom w:val="single" w:sz="4" w:space="0" w:color="auto"/>
            </w:tcBorders>
            <w:shd w:val="clear" w:color="auto" w:fill="D9D9D9" w:themeFill="background1" w:themeFillShade="D9"/>
          </w:tcPr>
          <w:p w14:paraId="4AC041D0" w14:textId="77777777" w:rsidR="000A7560" w:rsidRPr="00303232" w:rsidRDefault="000A7560" w:rsidP="00336B87">
            <w:pPr>
              <w:spacing w:line="360" w:lineRule="auto"/>
              <w:rPr>
                <w:rFonts w:ascii="Arial" w:hAnsi="Arial" w:cs="Arial"/>
                <w:b/>
                <w:sz w:val="20"/>
                <w:szCs w:val="20"/>
              </w:rPr>
            </w:pPr>
            <w:r>
              <w:rPr>
                <w:rFonts w:ascii="Arial" w:hAnsi="Arial" w:cs="Arial"/>
                <w:b/>
                <w:sz w:val="20"/>
                <w:szCs w:val="20"/>
              </w:rPr>
              <w:t>Verlängerungs</w:t>
            </w:r>
            <w:r w:rsidR="00247FFB">
              <w:rPr>
                <w:rFonts w:ascii="Arial" w:hAnsi="Arial" w:cs="Arial"/>
                <w:b/>
                <w:sz w:val="20"/>
                <w:szCs w:val="20"/>
              </w:rPr>
              <w:t>-a</w:t>
            </w:r>
            <w:r>
              <w:rPr>
                <w:rFonts w:ascii="Arial" w:hAnsi="Arial" w:cs="Arial"/>
                <w:b/>
                <w:sz w:val="20"/>
                <w:szCs w:val="20"/>
              </w:rPr>
              <w:t xml:space="preserve">ntrag = </w:t>
            </w:r>
            <w:r w:rsidR="00336B87">
              <w:rPr>
                <w:rFonts w:ascii="Arial" w:hAnsi="Arial" w:cs="Arial"/>
                <w:b/>
                <w:sz w:val="20"/>
                <w:szCs w:val="20"/>
              </w:rPr>
              <w:t>x</w:t>
            </w:r>
          </w:p>
        </w:tc>
      </w:tr>
      <w:tr w:rsidR="00803DBB" w:rsidRPr="004002E4" w14:paraId="5765FBCB" w14:textId="77777777" w:rsidTr="00640407">
        <w:trPr>
          <w:trHeight w:val="345"/>
        </w:trPr>
        <w:sdt>
          <w:sdtPr>
            <w:rPr>
              <w:rStyle w:val="Formatvorlage2"/>
              <w:rFonts w:ascii="Arial" w:hAnsi="Arial" w:cs="Arial"/>
              <w:sz w:val="20"/>
              <w:szCs w:val="20"/>
            </w:rPr>
            <w:alias w:val="Mannschaftsart"/>
            <w:tag w:val="Mannschaft"/>
            <w:id w:val="-1438211299"/>
            <w:placeholder>
              <w:docPart w:val="41FE65D42EA24B45A27C4F8510078785"/>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23DC0EAD"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73EFF7A7CFA4C58BFB281015EC92519"/>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4C2BD040"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60504129"/>
            <w:placeholder>
              <w:docPart w:val="F5EDA2AEEEF74CFC82D14EDCA7AD0533"/>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47E0F314"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EC3C3E602F1549F19E92E0EE36C16003"/>
              </w:placeholder>
              <w:showingPlcHdr/>
            </w:sdtPr>
            <w:sdtContent>
              <w:p w14:paraId="1BDA1937"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42396CD87C3B472AB50E5432D3E232EA"/>
              </w:placeholder>
              <w:showingPlcHdr/>
            </w:sdtPr>
            <w:sdtContent>
              <w:p w14:paraId="19060962"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17A2A323"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3441680"/>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55592179"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02929761"/>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38EE878B" w14:textId="77777777" w:rsidTr="00640407">
        <w:trPr>
          <w:trHeight w:val="345"/>
        </w:trPr>
        <w:sdt>
          <w:sdtPr>
            <w:rPr>
              <w:rStyle w:val="Formatvorlage2"/>
              <w:rFonts w:ascii="Arial" w:hAnsi="Arial" w:cs="Arial"/>
              <w:sz w:val="20"/>
              <w:szCs w:val="20"/>
            </w:rPr>
            <w:alias w:val="Mannschaftsart"/>
            <w:tag w:val="Mannschaft"/>
            <w:id w:val="-415787565"/>
            <w:placeholder>
              <w:docPart w:val="2408D5D0402D4A39AE1C43D995A955AE"/>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7E79769B"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562326AAA875474A9AB41D4A38A0CFC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14C80CAD"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90154499"/>
            <w:placeholder>
              <w:docPart w:val="622C4762CFD04D0F9039899204E14ACF"/>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599AFFC5"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A3378201F3AA44A4BB2BB6F2B0264F89"/>
              </w:placeholder>
              <w:showingPlcHdr/>
            </w:sdtPr>
            <w:sdtContent>
              <w:p w14:paraId="2A5307E0"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D8E8E2D8734548E38873624731210D3C"/>
              </w:placeholder>
              <w:showingPlcHdr/>
            </w:sdtPr>
            <w:sdtContent>
              <w:p w14:paraId="4E61F803"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1F746A8D"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2598418"/>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5028666F"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47825947"/>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512D6527" w14:textId="77777777" w:rsidTr="00640407">
        <w:trPr>
          <w:trHeight w:val="345"/>
        </w:trPr>
        <w:sdt>
          <w:sdtPr>
            <w:rPr>
              <w:rStyle w:val="Formatvorlage2"/>
              <w:rFonts w:ascii="Arial" w:hAnsi="Arial" w:cs="Arial"/>
              <w:sz w:val="20"/>
              <w:szCs w:val="20"/>
            </w:rPr>
            <w:alias w:val="Mannschaftsart"/>
            <w:tag w:val="Mannschaft"/>
            <w:id w:val="-519471538"/>
            <w:placeholder>
              <w:docPart w:val="F3F6B7380E064563BBC2594117E609AA"/>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31D2A375"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9FDD50ACCF0C4132A1683C294935825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78D58FAD"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79819626"/>
            <w:placeholder>
              <w:docPart w:val="092D4AEC61504815B189DB4E00586395"/>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33F5C753"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FD498C0641E64A02903AB263409BFE39"/>
              </w:placeholder>
              <w:showingPlcHdr/>
            </w:sdtPr>
            <w:sdtContent>
              <w:p w14:paraId="76EC8F25"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591AEE81709348D1A6A42EB75E7C1C8E"/>
              </w:placeholder>
              <w:showingPlcHdr/>
            </w:sdtPr>
            <w:sdtContent>
              <w:p w14:paraId="6C3C7008"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65A2CAD4"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902973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314C24D2"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95709487"/>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14238BF5" w14:textId="77777777" w:rsidTr="00640407">
        <w:trPr>
          <w:trHeight w:val="345"/>
        </w:trPr>
        <w:sdt>
          <w:sdtPr>
            <w:rPr>
              <w:rStyle w:val="Formatvorlage2"/>
              <w:rFonts w:ascii="Arial" w:hAnsi="Arial" w:cs="Arial"/>
              <w:sz w:val="20"/>
              <w:szCs w:val="20"/>
            </w:rPr>
            <w:alias w:val="Mannschaftsart"/>
            <w:tag w:val="Mannschaft"/>
            <w:id w:val="-737243856"/>
            <w:placeholder>
              <w:docPart w:val="AB833409D0D94D0AABAD934B210E7655"/>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558E7357"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33E95402BDE44C55BFF5DC9951A5364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54EBB934"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58042641"/>
            <w:placeholder>
              <w:docPart w:val="63C8BCE01C584C89BDA51B7E0CC43C4E"/>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722CEF9B"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0F4FE977181440548EC283460741182A"/>
              </w:placeholder>
              <w:showingPlcHdr/>
            </w:sdtPr>
            <w:sdtContent>
              <w:p w14:paraId="40F106D8"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B8E27EE3672E4550A480B2B8F280E71F"/>
              </w:placeholder>
              <w:showingPlcHdr/>
            </w:sdtPr>
            <w:sdtContent>
              <w:p w14:paraId="79A057EB"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1759CF34"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597983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6B6EC90B"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58018097"/>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37BAE98B" w14:textId="77777777" w:rsidTr="00640407">
        <w:trPr>
          <w:trHeight w:val="345"/>
        </w:trPr>
        <w:sdt>
          <w:sdtPr>
            <w:rPr>
              <w:rStyle w:val="Formatvorlage2"/>
              <w:rFonts w:ascii="Arial" w:hAnsi="Arial" w:cs="Arial"/>
              <w:sz w:val="20"/>
              <w:szCs w:val="20"/>
            </w:rPr>
            <w:alias w:val="Mannschaftsart"/>
            <w:tag w:val="Mannschaft"/>
            <w:id w:val="1288319811"/>
            <w:placeholder>
              <w:docPart w:val="0241DB31BABE43D5BE61DEBAC8AB4063"/>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32BCEB47"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DAE00409181D4EC5811D5D70685CC9D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149AE241"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1480116"/>
            <w:placeholder>
              <w:docPart w:val="CE4C91470E2D42D584CCC21DABA82884"/>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14E69AD4"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ECC5F87EFB2043289F8A7924C4AF4E00"/>
              </w:placeholder>
              <w:showingPlcHdr/>
            </w:sdtPr>
            <w:sdtContent>
              <w:p w14:paraId="6DCE67DE"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7CAAA4BCAE14499993B46C40D33E7312"/>
              </w:placeholder>
              <w:showingPlcHdr/>
            </w:sdtPr>
            <w:sdtContent>
              <w:p w14:paraId="227399F9"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47E6B5B4"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14595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78D5A8D5"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7253538"/>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02F8B18E" w14:textId="77777777" w:rsidTr="00640407">
        <w:trPr>
          <w:trHeight w:val="345"/>
        </w:trPr>
        <w:sdt>
          <w:sdtPr>
            <w:rPr>
              <w:rStyle w:val="Formatvorlage2"/>
              <w:rFonts w:ascii="Arial" w:hAnsi="Arial" w:cs="Arial"/>
              <w:sz w:val="20"/>
              <w:szCs w:val="20"/>
            </w:rPr>
            <w:alias w:val="Mannschaftsart"/>
            <w:tag w:val="Mannschaft"/>
            <w:id w:val="967167856"/>
            <w:placeholder>
              <w:docPart w:val="808EF6BDACF9428D81A8661802F137BE"/>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189E3E35"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placeholder>
              <w:docPart w:val="0CD6F02B39AD4682839BB5AD0666F4E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09C54063"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57240287"/>
            <w:placeholder>
              <w:docPart w:val="570557EE6F814DFEB0CF4F917D1A5981"/>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6F43D43A"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showingPlcHdr/>
            </w:sdtPr>
            <w:sdtContent>
              <w:p w14:paraId="1831B31A"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showingPlcHdr/>
            </w:sdtPr>
            <w:sdtContent>
              <w:p w14:paraId="45B0B400"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26F64FC0"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62684816"/>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525E33DE"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30181286"/>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560B0B15" w14:textId="77777777" w:rsidTr="00640407">
        <w:trPr>
          <w:trHeight w:val="345"/>
        </w:trPr>
        <w:sdt>
          <w:sdtPr>
            <w:rPr>
              <w:rStyle w:val="Formatvorlage2"/>
              <w:rFonts w:ascii="Arial" w:hAnsi="Arial" w:cs="Arial"/>
              <w:sz w:val="20"/>
              <w:szCs w:val="20"/>
            </w:rPr>
            <w:alias w:val="Mannschaftsart"/>
            <w:tag w:val="Mannschaft"/>
            <w:id w:val="312919067"/>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19C04943"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00C75D6C"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10048118"/>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7B57A6B0"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showingPlcHdr/>
            </w:sdtPr>
            <w:sdtContent>
              <w:p w14:paraId="6CA29F74"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showingPlcHdr/>
            </w:sdtPr>
            <w:sdtContent>
              <w:p w14:paraId="35CC11B6"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70D05499"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0498807"/>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034A577D"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63948248"/>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3A9FBB7B" w14:textId="77777777" w:rsidTr="00640407">
        <w:trPr>
          <w:trHeight w:val="345"/>
        </w:trPr>
        <w:sdt>
          <w:sdtPr>
            <w:rPr>
              <w:rStyle w:val="Formatvorlage2"/>
              <w:rFonts w:ascii="Arial" w:hAnsi="Arial" w:cs="Arial"/>
              <w:sz w:val="20"/>
              <w:szCs w:val="20"/>
            </w:rPr>
            <w:alias w:val="Mannschaftsart"/>
            <w:tag w:val="Mannschaft"/>
            <w:id w:val="595599863"/>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00B51913"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3E8F9C5C"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30065634"/>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266E4094"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showingPlcHdr/>
            </w:sdtPr>
            <w:sdtContent>
              <w:p w14:paraId="6EB033D2"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showingPlcHdr/>
            </w:sdtPr>
            <w:sdtContent>
              <w:p w14:paraId="78C0F91F"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1E220197"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96084851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19A3C3EB"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09000058"/>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2CAB7928" w14:textId="77777777" w:rsidTr="00640407">
        <w:trPr>
          <w:trHeight w:val="345"/>
        </w:trPr>
        <w:sdt>
          <w:sdtPr>
            <w:rPr>
              <w:rStyle w:val="Formatvorlage2"/>
              <w:rFonts w:ascii="Arial" w:hAnsi="Arial" w:cs="Arial"/>
              <w:sz w:val="20"/>
              <w:szCs w:val="20"/>
            </w:rPr>
            <w:alias w:val="Mannschaftsart"/>
            <w:tag w:val="Mannschaft"/>
            <w:id w:val="1165667807"/>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1CE81E80"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0FE6CC8D"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1853264"/>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2441EB9B"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Content>
              <w:p w14:paraId="0FF85D7F"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Content>
              <w:p w14:paraId="46278FDA"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76C6794E"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35616460"/>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3728A0BE"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34500729"/>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5F18E06E" w14:textId="77777777" w:rsidTr="00640407">
        <w:trPr>
          <w:trHeight w:val="345"/>
        </w:trPr>
        <w:sdt>
          <w:sdtPr>
            <w:rPr>
              <w:rStyle w:val="Formatvorlage2"/>
              <w:rFonts w:ascii="Arial" w:hAnsi="Arial" w:cs="Arial"/>
              <w:sz w:val="20"/>
              <w:szCs w:val="20"/>
            </w:rPr>
            <w:alias w:val="Mannschaftsart"/>
            <w:tag w:val="Mannschaft"/>
            <w:id w:val="2065359183"/>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4953CF18"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2F3CA436"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98043292"/>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447472F3"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Content>
              <w:p w14:paraId="426AAB1F"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Content>
              <w:p w14:paraId="11338BBF"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0184DCCE"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93188557"/>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61178A13"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431812343"/>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63D218FB" w14:textId="77777777" w:rsidTr="00640407">
        <w:trPr>
          <w:trHeight w:val="345"/>
        </w:trPr>
        <w:sdt>
          <w:sdtPr>
            <w:rPr>
              <w:rStyle w:val="Formatvorlage2"/>
              <w:rFonts w:ascii="Arial" w:hAnsi="Arial" w:cs="Arial"/>
              <w:sz w:val="20"/>
              <w:szCs w:val="20"/>
            </w:rPr>
            <w:alias w:val="Mannschaftsart"/>
            <w:tag w:val="Mannschaft"/>
            <w:id w:val="-1183353702"/>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5866C5FC"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79C62F35"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075097"/>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430DFC37"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Content>
              <w:p w14:paraId="0A919C7B"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Content>
              <w:p w14:paraId="0F2CCDA3"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44D9AD79"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37889049"/>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6DE0CAD4"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530422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26E1CDFB" w14:textId="77777777" w:rsidTr="00FB3D6B">
        <w:trPr>
          <w:trHeight w:val="345"/>
        </w:trPr>
        <w:sdt>
          <w:sdtPr>
            <w:rPr>
              <w:rStyle w:val="Formatvorlage2"/>
              <w:rFonts w:ascii="Arial" w:hAnsi="Arial" w:cs="Arial"/>
              <w:sz w:val="20"/>
              <w:szCs w:val="20"/>
            </w:rPr>
            <w:alias w:val="Mannschaftsart"/>
            <w:tag w:val="Mannschaft"/>
            <w:id w:val="-1221676471"/>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0E1539AA"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8982416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5F51F87C"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275573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66B6A30F"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3546248"/>
              <w:showingPlcHdr/>
            </w:sdtPr>
            <w:sdtContent>
              <w:p w14:paraId="079A5384" w14:textId="77777777"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50738071"/>
              <w:showingPlcHdr/>
            </w:sdtPr>
            <w:sdtContent>
              <w:p w14:paraId="468292FE" w14:textId="77777777"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1A4E0247"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24355861"/>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3DBA15C4"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6605899"/>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4274A7E4" w14:textId="77777777" w:rsidTr="00FB3D6B">
        <w:trPr>
          <w:trHeight w:val="345"/>
        </w:trPr>
        <w:sdt>
          <w:sdtPr>
            <w:rPr>
              <w:rStyle w:val="Formatvorlage2"/>
              <w:rFonts w:ascii="Arial" w:hAnsi="Arial" w:cs="Arial"/>
              <w:sz w:val="20"/>
              <w:szCs w:val="20"/>
            </w:rPr>
            <w:alias w:val="Mannschaftsart"/>
            <w:tag w:val="Mannschaft"/>
            <w:id w:val="895781135"/>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3FA7DE7D"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8073850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260F461E"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05077249"/>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3301A52C"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519284"/>
              <w:showingPlcHdr/>
            </w:sdtPr>
            <w:sdtContent>
              <w:p w14:paraId="612A4C45" w14:textId="77777777"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440954755"/>
              <w:showingPlcHdr/>
            </w:sdtPr>
            <w:sdtContent>
              <w:p w14:paraId="2EBCD141" w14:textId="77777777"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1CB46A74"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85955316"/>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5064B4B0"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64925923"/>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6AAE1548" w14:textId="77777777" w:rsidTr="00FB3D6B">
        <w:trPr>
          <w:trHeight w:val="345"/>
        </w:trPr>
        <w:sdt>
          <w:sdtPr>
            <w:rPr>
              <w:rStyle w:val="Formatvorlage2"/>
              <w:rFonts w:ascii="Arial" w:hAnsi="Arial" w:cs="Arial"/>
              <w:sz w:val="20"/>
              <w:szCs w:val="20"/>
            </w:rPr>
            <w:alias w:val="Mannschaftsart"/>
            <w:tag w:val="Mannschaft"/>
            <w:id w:val="1822308621"/>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1059BB82"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227776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5D7B305C"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75590733"/>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59FB13DC"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28701737"/>
              <w:showingPlcHdr/>
            </w:sdtPr>
            <w:sdtContent>
              <w:p w14:paraId="1035C1FB" w14:textId="77777777"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9596084"/>
              <w:showingPlcHdr/>
            </w:sdtPr>
            <w:sdtContent>
              <w:p w14:paraId="795F729A" w14:textId="77777777"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5DBC7588"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44168718"/>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21F5B85A"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62250298"/>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3AD68279" w14:textId="77777777" w:rsidTr="00640407">
        <w:trPr>
          <w:trHeight w:val="345"/>
        </w:trPr>
        <w:sdt>
          <w:sdtPr>
            <w:rPr>
              <w:rStyle w:val="Formatvorlage2"/>
              <w:rFonts w:ascii="Arial" w:hAnsi="Arial" w:cs="Arial"/>
              <w:sz w:val="20"/>
              <w:szCs w:val="20"/>
            </w:rPr>
            <w:alias w:val="Mannschaftsart"/>
            <w:tag w:val="Mannschaft"/>
            <w:id w:val="-2097626540"/>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33735B06"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6B77D649"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1004895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6F6497F1"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Content>
              <w:p w14:paraId="0125E846"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Content>
              <w:p w14:paraId="264C7250"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5DCA3955"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7006379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32066828"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21183334"/>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803DBB" w:rsidRPr="004002E4" w14:paraId="4F929EE9" w14:textId="77777777" w:rsidTr="00640407">
        <w:trPr>
          <w:trHeight w:val="345"/>
        </w:trPr>
        <w:sdt>
          <w:sdtPr>
            <w:rPr>
              <w:rStyle w:val="Formatvorlage2"/>
              <w:rFonts w:ascii="Arial" w:hAnsi="Arial" w:cs="Arial"/>
              <w:sz w:val="20"/>
              <w:szCs w:val="20"/>
            </w:rPr>
            <w:alias w:val="Mannschaftsart"/>
            <w:tag w:val="Mannschaft"/>
            <w:id w:val="990912949"/>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14:paraId="525841C9"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14:paraId="1EE09017" w14:textId="77777777"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729270"/>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14:paraId="2804948E" w14:textId="77777777"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Content>
              <w:p w14:paraId="52C3C907"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Content>
              <w:p w14:paraId="3C03E949" w14:textId="77777777"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14:paraId="7D1963E4" w14:textId="77777777" w:rsidR="00803DBB" w:rsidRDefault="00000000"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708724325"/>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14:paraId="521A21E1" w14:textId="77777777" w:rsidR="00803DBB" w:rsidRDefault="00000000"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114904986"/>
                <w14:checkbox>
                  <w14:checked w14:val="0"/>
                  <w14:checkedState w14:val="2612" w14:font="MS Gothic"/>
                  <w14:uncheckedState w14:val="2610" w14:font="MS Gothic"/>
                </w14:checkbox>
              </w:sdtPr>
              <w:sdtContent>
                <w:r w:rsidR="00803DBB">
                  <w:rPr>
                    <w:rFonts w:ascii="MS Gothic" w:eastAsia="MS Gothic" w:hAnsi="MS Gothic" w:cs="Arial" w:hint="eastAsia"/>
                  </w:rPr>
                  <w:t>☐</w:t>
                </w:r>
              </w:sdtContent>
            </w:sdt>
          </w:p>
        </w:tc>
      </w:tr>
      <w:tr w:rsidR="00640407" w:rsidRPr="00C0508F" w14:paraId="4C6B9DA0" w14:textId="77777777"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Borders>
              <w:top w:val="single" w:sz="4" w:space="0" w:color="auto"/>
            </w:tcBorders>
          </w:tcPr>
          <w:p w14:paraId="46E7393F" w14:textId="77777777" w:rsidR="00640407" w:rsidRDefault="00640407" w:rsidP="009C2541">
            <w:pPr>
              <w:ind w:left="-108"/>
              <w:rPr>
                <w:rFonts w:ascii="Arial" w:hAnsi="Arial" w:cs="Arial"/>
                <w:b/>
              </w:rPr>
            </w:pPr>
          </w:p>
        </w:tc>
        <w:tc>
          <w:tcPr>
            <w:tcW w:w="10064" w:type="dxa"/>
            <w:gridSpan w:val="4"/>
            <w:tcBorders>
              <w:top w:val="single" w:sz="4" w:space="0" w:color="auto"/>
            </w:tcBorders>
          </w:tcPr>
          <w:p w14:paraId="2F8BEF3E" w14:textId="77777777" w:rsidR="00640407" w:rsidRDefault="00640407" w:rsidP="00206437">
            <w:pPr>
              <w:rPr>
                <w:rFonts w:ascii="Arial" w:hAnsi="Arial" w:cs="Arial"/>
                <w:b/>
              </w:rPr>
            </w:pPr>
          </w:p>
        </w:tc>
        <w:tc>
          <w:tcPr>
            <w:tcW w:w="1134" w:type="dxa"/>
            <w:tcBorders>
              <w:top w:val="single" w:sz="4" w:space="0" w:color="auto"/>
            </w:tcBorders>
          </w:tcPr>
          <w:p w14:paraId="2665F0B2" w14:textId="77777777" w:rsidR="00640407" w:rsidRDefault="00640407" w:rsidP="00206437">
            <w:pPr>
              <w:rPr>
                <w:rFonts w:ascii="Arial" w:hAnsi="Arial" w:cs="Arial"/>
                <w:b/>
              </w:rPr>
            </w:pPr>
          </w:p>
        </w:tc>
        <w:tc>
          <w:tcPr>
            <w:tcW w:w="1701" w:type="dxa"/>
            <w:tcBorders>
              <w:top w:val="single" w:sz="4" w:space="0" w:color="auto"/>
            </w:tcBorders>
          </w:tcPr>
          <w:p w14:paraId="2FCFA7F8" w14:textId="77777777" w:rsidR="00640407" w:rsidRDefault="00640407" w:rsidP="00206437">
            <w:pPr>
              <w:rPr>
                <w:rFonts w:ascii="Arial" w:hAnsi="Arial" w:cs="Arial"/>
                <w:b/>
              </w:rPr>
            </w:pPr>
          </w:p>
        </w:tc>
      </w:tr>
      <w:tr w:rsidR="00640407" w:rsidRPr="00C0508F" w14:paraId="72B00CE0" w14:textId="77777777"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Pr>
          <w:p w14:paraId="578AD65F" w14:textId="77777777" w:rsidR="00640407" w:rsidRPr="00C0508F" w:rsidRDefault="00640407" w:rsidP="000A7560">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4"/>
            <w:tcBorders>
              <w:bottom w:val="single" w:sz="4" w:space="0" w:color="auto"/>
            </w:tcBorders>
          </w:tcPr>
          <w:p w14:paraId="044ECCC9" w14:textId="77777777" w:rsidR="00640407" w:rsidRPr="00C0508F" w:rsidRDefault="00000000" w:rsidP="000A7560">
            <w:pPr>
              <w:spacing w:line="360" w:lineRule="auto"/>
              <w:rPr>
                <w:rFonts w:ascii="Arial" w:hAnsi="Arial" w:cs="Arial"/>
                <w:b/>
              </w:rPr>
            </w:pPr>
            <w:sdt>
              <w:sdtPr>
                <w:rPr>
                  <w:rFonts w:ascii="Arial" w:hAnsi="Arial" w:cs="Arial"/>
                  <w:b/>
                </w:rPr>
                <w:alias w:val="Name, Telefon"/>
                <w:tag w:val="Name, Telefon"/>
                <w:id w:val="1076623624"/>
              </w:sdtPr>
              <w:sdtContent>
                <w:r w:rsidR="00640407" w:rsidRPr="00206437">
                  <w:rPr>
                    <w:rStyle w:val="Platzhaltertext"/>
                  </w:rPr>
                  <w:t>Name, Telefon</w:t>
                </w:r>
              </w:sdtContent>
            </w:sdt>
          </w:p>
        </w:tc>
        <w:tc>
          <w:tcPr>
            <w:tcW w:w="1134" w:type="dxa"/>
            <w:tcBorders>
              <w:bottom w:val="single" w:sz="4" w:space="0" w:color="auto"/>
            </w:tcBorders>
          </w:tcPr>
          <w:p w14:paraId="5E12FF6D" w14:textId="77777777" w:rsidR="00640407" w:rsidRDefault="00640407" w:rsidP="000A7560">
            <w:pPr>
              <w:spacing w:line="360" w:lineRule="auto"/>
              <w:rPr>
                <w:rFonts w:ascii="Arial" w:hAnsi="Arial" w:cs="Arial"/>
                <w:b/>
              </w:rPr>
            </w:pPr>
          </w:p>
        </w:tc>
        <w:tc>
          <w:tcPr>
            <w:tcW w:w="1701" w:type="dxa"/>
            <w:tcBorders>
              <w:bottom w:val="single" w:sz="4" w:space="0" w:color="auto"/>
            </w:tcBorders>
          </w:tcPr>
          <w:p w14:paraId="19DDF295" w14:textId="77777777" w:rsidR="00640407" w:rsidRDefault="00640407" w:rsidP="000A7560">
            <w:pPr>
              <w:spacing w:line="360" w:lineRule="auto"/>
              <w:rPr>
                <w:rFonts w:ascii="Arial" w:hAnsi="Arial" w:cs="Arial"/>
                <w:b/>
              </w:rPr>
            </w:pPr>
          </w:p>
        </w:tc>
      </w:tr>
    </w:tbl>
    <w:p w14:paraId="66EAE9E7" w14:textId="77777777" w:rsidR="00506DD7" w:rsidRPr="000D6E70" w:rsidRDefault="00C0508F" w:rsidP="000A756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sidR="00B7663A">
        <w:rPr>
          <w:rFonts w:ascii="Arial" w:hAnsi="Arial" w:cs="Arial"/>
          <w:sz w:val="20"/>
          <w:szCs w:val="20"/>
        </w:rPr>
        <w:t>gültig und kann über da</w:t>
      </w:r>
      <w:r w:rsidR="000D6E70" w:rsidRPr="000D6E70">
        <w:rPr>
          <w:rFonts w:ascii="Arial" w:hAnsi="Arial" w:cs="Arial"/>
          <w:sz w:val="20"/>
          <w:szCs w:val="20"/>
        </w:rPr>
        <w:t>s E-Postfach beim zuständigen Kreisvorstand/Kreisjugendausschuss eingereicht werden.</w:t>
      </w:r>
      <w:r w:rsidR="003251D5" w:rsidRPr="000D6E70">
        <w:rPr>
          <w:rFonts w:ascii="Arial" w:hAnsi="Arial" w:cs="Arial"/>
          <w:sz w:val="20"/>
          <w:szCs w:val="20"/>
        </w:rPr>
        <w:t xml:space="preserve"> </w:t>
      </w:r>
    </w:p>
    <w:sectPr w:rsidR="00506DD7" w:rsidRPr="000D6E70" w:rsidSect="00A26FA4">
      <w:headerReference w:type="default" r:id="rId7"/>
      <w:footerReference w:type="default" r:id="rId8"/>
      <w:pgSz w:w="16838" w:h="11906" w:orient="landscape" w:code="9"/>
      <w:pgMar w:top="851" w:right="851" w:bottom="680" w:left="851"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275D1" w14:textId="77777777" w:rsidR="001C5722" w:rsidRDefault="001C5722">
      <w:r>
        <w:separator/>
      </w:r>
    </w:p>
  </w:endnote>
  <w:endnote w:type="continuationSeparator" w:id="0">
    <w:p w14:paraId="220E126E" w14:textId="77777777" w:rsidR="001C5722" w:rsidRDefault="001C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C639" w14:textId="77777777" w:rsidR="003251D5" w:rsidRDefault="003251D5" w:rsidP="003251D5">
    <w:pPr>
      <w:pStyle w:val="Fuzeile"/>
      <w:jc w:val="right"/>
    </w:pPr>
    <w:r>
      <w:t>[</w:t>
    </w:r>
    <w:r>
      <w:fldChar w:fldCharType="begin"/>
    </w:r>
    <w:r>
      <w:instrText>PAGE   \* MERGEFORMAT</w:instrText>
    </w:r>
    <w:r>
      <w:fldChar w:fldCharType="separate"/>
    </w:r>
    <w:r w:rsidR="003911AF">
      <w:rPr>
        <w:noProof/>
      </w:rPr>
      <w:t>1</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D979" w14:textId="77777777" w:rsidR="001C5722" w:rsidRDefault="001C5722">
      <w:r>
        <w:separator/>
      </w:r>
    </w:p>
  </w:footnote>
  <w:footnote w:type="continuationSeparator" w:id="0">
    <w:p w14:paraId="3319F0E3" w14:textId="77777777" w:rsidR="001C5722" w:rsidRDefault="001C5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91E4" w14:textId="77777777" w:rsidR="009D49BB" w:rsidRDefault="00B32CDF">
    <w:pPr>
      <w:pStyle w:val="Kopfzeile"/>
      <w:jc w:val="center"/>
    </w:pPr>
    <w:r>
      <w:rPr>
        <w:noProof/>
      </w:rPr>
      <w:drawing>
        <wp:anchor distT="0" distB="0" distL="114300" distR="114300" simplePos="0" relativeHeight="251658240" behindDoc="1" locked="0" layoutInCell="1" allowOverlap="1" wp14:anchorId="3921F420" wp14:editId="669F54B4">
          <wp:simplePos x="0" y="0"/>
          <wp:positionH relativeFrom="column">
            <wp:posOffset>3538220</wp:posOffset>
          </wp:positionH>
          <wp:positionV relativeFrom="paragraph">
            <wp:posOffset>-116536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CRfNFsGtqf7mOF04OpDlRydOps=" w:salt="qIgQ3Dsf9KdG+cJ3QwEmew=="/>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D7"/>
    <w:rsid w:val="00050DB3"/>
    <w:rsid w:val="000A7560"/>
    <w:rsid w:val="000D6E70"/>
    <w:rsid w:val="00111F41"/>
    <w:rsid w:val="001166BD"/>
    <w:rsid w:val="001479F6"/>
    <w:rsid w:val="001C0A85"/>
    <w:rsid w:val="001C5722"/>
    <w:rsid w:val="001C66D7"/>
    <w:rsid w:val="00206437"/>
    <w:rsid w:val="00242FE6"/>
    <w:rsid w:val="0024367C"/>
    <w:rsid w:val="00247FFB"/>
    <w:rsid w:val="002C2E71"/>
    <w:rsid w:val="00303232"/>
    <w:rsid w:val="003251D5"/>
    <w:rsid w:val="00336B87"/>
    <w:rsid w:val="00364FA4"/>
    <w:rsid w:val="00374195"/>
    <w:rsid w:val="003911AF"/>
    <w:rsid w:val="003C4AB5"/>
    <w:rsid w:val="004002E4"/>
    <w:rsid w:val="00402434"/>
    <w:rsid w:val="00407343"/>
    <w:rsid w:val="00506DD7"/>
    <w:rsid w:val="00513804"/>
    <w:rsid w:val="005219BF"/>
    <w:rsid w:val="005A37BF"/>
    <w:rsid w:val="005A7B09"/>
    <w:rsid w:val="00640407"/>
    <w:rsid w:val="00645B53"/>
    <w:rsid w:val="006E52A0"/>
    <w:rsid w:val="007B64F7"/>
    <w:rsid w:val="007F3918"/>
    <w:rsid w:val="00803DBB"/>
    <w:rsid w:val="00844E05"/>
    <w:rsid w:val="00894C39"/>
    <w:rsid w:val="008B05E2"/>
    <w:rsid w:val="008C12EA"/>
    <w:rsid w:val="009C2541"/>
    <w:rsid w:val="009D296D"/>
    <w:rsid w:val="009D49BB"/>
    <w:rsid w:val="00A26FA4"/>
    <w:rsid w:val="00AE0CD6"/>
    <w:rsid w:val="00B22865"/>
    <w:rsid w:val="00B32CDF"/>
    <w:rsid w:val="00B353F9"/>
    <w:rsid w:val="00B35AEC"/>
    <w:rsid w:val="00B4177F"/>
    <w:rsid w:val="00B7663A"/>
    <w:rsid w:val="00BC172C"/>
    <w:rsid w:val="00C0508F"/>
    <w:rsid w:val="00C74973"/>
    <w:rsid w:val="00C8535B"/>
    <w:rsid w:val="00D47C9D"/>
    <w:rsid w:val="00D53B9F"/>
    <w:rsid w:val="00D762C4"/>
    <w:rsid w:val="00DA670A"/>
    <w:rsid w:val="00E17F34"/>
    <w:rsid w:val="00F56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D21E8"/>
  <w15:docId w15:val="{40E96BAA-A784-4D37-878E-3A27FCE7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41FE65D42EA24B45A27C4F8510078785"/>
        <w:category>
          <w:name w:val="Allgemein"/>
          <w:gallery w:val="placeholder"/>
        </w:category>
        <w:types>
          <w:type w:val="bbPlcHdr"/>
        </w:types>
        <w:behaviors>
          <w:behavior w:val="content"/>
        </w:behaviors>
        <w:guid w:val="{801B8715-AA4A-40E9-87AC-687EEE39E579}"/>
      </w:docPartPr>
      <w:docPartBody>
        <w:p w:rsidR="00F8450E" w:rsidRDefault="00602E32" w:rsidP="00602E32">
          <w:pPr>
            <w:pStyle w:val="41FE65D42EA24B45A27C4F8510078785"/>
          </w:pPr>
          <w:r w:rsidRPr="00D9762B">
            <w:rPr>
              <w:rStyle w:val="Platzhaltertext"/>
            </w:rPr>
            <w:t>Wählen Sie ein Element aus.</w:t>
          </w:r>
        </w:p>
      </w:docPartBody>
    </w:docPart>
    <w:docPart>
      <w:docPartPr>
        <w:name w:val="873EFF7A7CFA4C58BFB281015EC92519"/>
        <w:category>
          <w:name w:val="Allgemein"/>
          <w:gallery w:val="placeholder"/>
        </w:category>
        <w:types>
          <w:type w:val="bbPlcHdr"/>
        </w:types>
        <w:behaviors>
          <w:behavior w:val="content"/>
        </w:behaviors>
        <w:guid w:val="{80B87812-9666-46E3-9454-C69C8BE341CB}"/>
      </w:docPartPr>
      <w:docPartBody>
        <w:p w:rsidR="00F8450E" w:rsidRDefault="00602E32" w:rsidP="00602E32">
          <w:pPr>
            <w:pStyle w:val="873EFF7A7CFA4C58BFB281015EC92519"/>
          </w:pPr>
          <w:r w:rsidRPr="00D9762B">
            <w:rPr>
              <w:rStyle w:val="Platzhaltertext"/>
            </w:rPr>
            <w:t>Wählen Sie ein Element aus.</w:t>
          </w:r>
        </w:p>
      </w:docPartBody>
    </w:docPart>
    <w:docPart>
      <w:docPartPr>
        <w:name w:val="F5EDA2AEEEF74CFC82D14EDCA7AD0533"/>
        <w:category>
          <w:name w:val="Allgemein"/>
          <w:gallery w:val="placeholder"/>
        </w:category>
        <w:types>
          <w:type w:val="bbPlcHdr"/>
        </w:types>
        <w:behaviors>
          <w:behavior w:val="content"/>
        </w:behaviors>
        <w:guid w:val="{3314089D-2461-4F59-8F57-F68CB27FA2D4}"/>
      </w:docPartPr>
      <w:docPartBody>
        <w:p w:rsidR="00F8450E" w:rsidRDefault="00602E32" w:rsidP="00602E32">
          <w:pPr>
            <w:pStyle w:val="F5EDA2AEEEF74CFC82D14EDCA7AD0533"/>
          </w:pPr>
          <w:r w:rsidRPr="00D9762B">
            <w:rPr>
              <w:rStyle w:val="Platzhaltertext"/>
            </w:rPr>
            <w:t>Wählen Sie ein Element aus.</w:t>
          </w:r>
        </w:p>
      </w:docPartBody>
    </w:docPart>
    <w:docPart>
      <w:docPartPr>
        <w:name w:val="EC3C3E602F1549F19E92E0EE36C16003"/>
        <w:category>
          <w:name w:val="Allgemein"/>
          <w:gallery w:val="placeholder"/>
        </w:category>
        <w:types>
          <w:type w:val="bbPlcHdr"/>
        </w:types>
        <w:behaviors>
          <w:behavior w:val="content"/>
        </w:behaviors>
        <w:guid w:val="{ADB7EE75-03DB-4358-9C10-908E2F95FC67}"/>
      </w:docPartPr>
      <w:docPartBody>
        <w:p w:rsidR="00F8450E" w:rsidRDefault="00602E32" w:rsidP="00602E32">
          <w:pPr>
            <w:pStyle w:val="EC3C3E602F1549F19E92E0EE36C16003"/>
          </w:pPr>
          <w:r w:rsidRPr="00F56B9B">
            <w:rPr>
              <w:rStyle w:val="Platzhaltertext"/>
              <w:rFonts w:ascii="Arial" w:hAnsi="Arial" w:cs="Arial"/>
              <w:sz w:val="20"/>
              <w:szCs w:val="20"/>
            </w:rPr>
            <w:t>Werbepartner bitte hier eintragen.</w:t>
          </w:r>
        </w:p>
      </w:docPartBody>
    </w:docPart>
    <w:docPart>
      <w:docPartPr>
        <w:name w:val="42396CD87C3B472AB50E5432D3E232EA"/>
        <w:category>
          <w:name w:val="Allgemein"/>
          <w:gallery w:val="placeholder"/>
        </w:category>
        <w:types>
          <w:type w:val="bbPlcHdr"/>
        </w:types>
        <w:behaviors>
          <w:behavior w:val="content"/>
        </w:behaviors>
        <w:guid w:val="{9D4F415B-C77E-4C9A-BE80-9B46B50203CE}"/>
      </w:docPartPr>
      <w:docPartBody>
        <w:p w:rsidR="00F8450E" w:rsidRDefault="00602E32" w:rsidP="00602E32">
          <w:pPr>
            <w:pStyle w:val="42396CD87C3B472AB50E5432D3E232EA"/>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2408D5D0402D4A39AE1C43D995A955AE"/>
        <w:category>
          <w:name w:val="Allgemein"/>
          <w:gallery w:val="placeholder"/>
        </w:category>
        <w:types>
          <w:type w:val="bbPlcHdr"/>
        </w:types>
        <w:behaviors>
          <w:behavior w:val="content"/>
        </w:behaviors>
        <w:guid w:val="{7DF3D877-BB4C-4D4F-A371-ABE8FE64A069}"/>
      </w:docPartPr>
      <w:docPartBody>
        <w:p w:rsidR="00F8450E" w:rsidRDefault="00602E32" w:rsidP="00602E32">
          <w:pPr>
            <w:pStyle w:val="2408D5D0402D4A39AE1C43D995A955AE"/>
          </w:pPr>
          <w:r w:rsidRPr="00D9762B">
            <w:rPr>
              <w:rStyle w:val="Platzhaltertext"/>
            </w:rPr>
            <w:t>Wählen Sie ein Element aus.</w:t>
          </w:r>
        </w:p>
      </w:docPartBody>
    </w:docPart>
    <w:docPart>
      <w:docPartPr>
        <w:name w:val="562326AAA875474A9AB41D4A38A0CFCF"/>
        <w:category>
          <w:name w:val="Allgemein"/>
          <w:gallery w:val="placeholder"/>
        </w:category>
        <w:types>
          <w:type w:val="bbPlcHdr"/>
        </w:types>
        <w:behaviors>
          <w:behavior w:val="content"/>
        </w:behaviors>
        <w:guid w:val="{A3052CA3-DD52-4ADC-A97D-01F27DDF9ECC}"/>
      </w:docPartPr>
      <w:docPartBody>
        <w:p w:rsidR="00F8450E" w:rsidRDefault="00602E32" w:rsidP="00602E32">
          <w:pPr>
            <w:pStyle w:val="562326AAA875474A9AB41D4A38A0CFCF"/>
          </w:pPr>
          <w:r w:rsidRPr="00D9762B">
            <w:rPr>
              <w:rStyle w:val="Platzhaltertext"/>
            </w:rPr>
            <w:t>Wählen Sie ein Element aus.</w:t>
          </w:r>
        </w:p>
      </w:docPartBody>
    </w:docPart>
    <w:docPart>
      <w:docPartPr>
        <w:name w:val="622C4762CFD04D0F9039899204E14ACF"/>
        <w:category>
          <w:name w:val="Allgemein"/>
          <w:gallery w:val="placeholder"/>
        </w:category>
        <w:types>
          <w:type w:val="bbPlcHdr"/>
        </w:types>
        <w:behaviors>
          <w:behavior w:val="content"/>
        </w:behaviors>
        <w:guid w:val="{7E8E7060-F220-4A24-93B7-4D04E4A6C882}"/>
      </w:docPartPr>
      <w:docPartBody>
        <w:p w:rsidR="00F8450E" w:rsidRDefault="00602E32" w:rsidP="00602E32">
          <w:pPr>
            <w:pStyle w:val="622C4762CFD04D0F9039899204E14ACF"/>
          </w:pPr>
          <w:r w:rsidRPr="00D9762B">
            <w:rPr>
              <w:rStyle w:val="Platzhaltertext"/>
            </w:rPr>
            <w:t>Wählen Sie ein Element aus.</w:t>
          </w:r>
        </w:p>
      </w:docPartBody>
    </w:docPart>
    <w:docPart>
      <w:docPartPr>
        <w:name w:val="A3378201F3AA44A4BB2BB6F2B0264F89"/>
        <w:category>
          <w:name w:val="Allgemein"/>
          <w:gallery w:val="placeholder"/>
        </w:category>
        <w:types>
          <w:type w:val="bbPlcHdr"/>
        </w:types>
        <w:behaviors>
          <w:behavior w:val="content"/>
        </w:behaviors>
        <w:guid w:val="{8236A549-4A78-4D0A-BAB5-5FB409A27593}"/>
      </w:docPartPr>
      <w:docPartBody>
        <w:p w:rsidR="00F8450E" w:rsidRDefault="00602E32" w:rsidP="00602E32">
          <w:pPr>
            <w:pStyle w:val="A3378201F3AA44A4BB2BB6F2B0264F89"/>
          </w:pPr>
          <w:r w:rsidRPr="00F56B9B">
            <w:rPr>
              <w:rStyle w:val="Platzhaltertext"/>
              <w:rFonts w:ascii="Arial" w:hAnsi="Arial" w:cs="Arial"/>
              <w:sz w:val="20"/>
              <w:szCs w:val="20"/>
            </w:rPr>
            <w:t>Werbepartner bitte hier eintragen.</w:t>
          </w:r>
        </w:p>
      </w:docPartBody>
    </w:docPart>
    <w:docPart>
      <w:docPartPr>
        <w:name w:val="D8E8E2D8734548E38873624731210D3C"/>
        <w:category>
          <w:name w:val="Allgemein"/>
          <w:gallery w:val="placeholder"/>
        </w:category>
        <w:types>
          <w:type w:val="bbPlcHdr"/>
        </w:types>
        <w:behaviors>
          <w:behavior w:val="content"/>
        </w:behaviors>
        <w:guid w:val="{5AB213DB-AF45-48D4-B985-071AD87006A6}"/>
      </w:docPartPr>
      <w:docPartBody>
        <w:p w:rsidR="00F8450E" w:rsidRDefault="00602E32" w:rsidP="00602E32">
          <w:pPr>
            <w:pStyle w:val="D8E8E2D8734548E38873624731210D3C"/>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3F6B7380E064563BBC2594117E609AA"/>
        <w:category>
          <w:name w:val="Allgemein"/>
          <w:gallery w:val="placeholder"/>
        </w:category>
        <w:types>
          <w:type w:val="bbPlcHdr"/>
        </w:types>
        <w:behaviors>
          <w:behavior w:val="content"/>
        </w:behaviors>
        <w:guid w:val="{C7EEBD2E-38AE-46E8-A040-DB7035FFAED1}"/>
      </w:docPartPr>
      <w:docPartBody>
        <w:p w:rsidR="00F8450E" w:rsidRDefault="00602E32" w:rsidP="00602E32">
          <w:pPr>
            <w:pStyle w:val="F3F6B7380E064563BBC2594117E609AA"/>
          </w:pPr>
          <w:r w:rsidRPr="00D9762B">
            <w:rPr>
              <w:rStyle w:val="Platzhaltertext"/>
            </w:rPr>
            <w:t>Wählen Sie ein Element aus.</w:t>
          </w:r>
        </w:p>
      </w:docPartBody>
    </w:docPart>
    <w:docPart>
      <w:docPartPr>
        <w:name w:val="9FDD50ACCF0C4132A1683C294935825F"/>
        <w:category>
          <w:name w:val="Allgemein"/>
          <w:gallery w:val="placeholder"/>
        </w:category>
        <w:types>
          <w:type w:val="bbPlcHdr"/>
        </w:types>
        <w:behaviors>
          <w:behavior w:val="content"/>
        </w:behaviors>
        <w:guid w:val="{BD0CD936-B5E7-4B30-AAEE-FE9A06D960FE}"/>
      </w:docPartPr>
      <w:docPartBody>
        <w:p w:rsidR="00F8450E" w:rsidRDefault="00602E32" w:rsidP="00602E32">
          <w:pPr>
            <w:pStyle w:val="9FDD50ACCF0C4132A1683C294935825F"/>
          </w:pPr>
          <w:r w:rsidRPr="00D9762B">
            <w:rPr>
              <w:rStyle w:val="Platzhaltertext"/>
            </w:rPr>
            <w:t>Wählen Sie ein Element aus.</w:t>
          </w:r>
        </w:p>
      </w:docPartBody>
    </w:docPart>
    <w:docPart>
      <w:docPartPr>
        <w:name w:val="092D4AEC61504815B189DB4E00586395"/>
        <w:category>
          <w:name w:val="Allgemein"/>
          <w:gallery w:val="placeholder"/>
        </w:category>
        <w:types>
          <w:type w:val="bbPlcHdr"/>
        </w:types>
        <w:behaviors>
          <w:behavior w:val="content"/>
        </w:behaviors>
        <w:guid w:val="{CC90149C-5B17-4CEC-8C22-40642DE1F5D8}"/>
      </w:docPartPr>
      <w:docPartBody>
        <w:p w:rsidR="00F8450E" w:rsidRDefault="00602E32" w:rsidP="00602E32">
          <w:pPr>
            <w:pStyle w:val="092D4AEC61504815B189DB4E00586395"/>
          </w:pPr>
          <w:r w:rsidRPr="00D9762B">
            <w:rPr>
              <w:rStyle w:val="Platzhaltertext"/>
            </w:rPr>
            <w:t>Wählen Sie ein Element aus.</w:t>
          </w:r>
        </w:p>
      </w:docPartBody>
    </w:docPart>
    <w:docPart>
      <w:docPartPr>
        <w:name w:val="FD498C0641E64A02903AB263409BFE39"/>
        <w:category>
          <w:name w:val="Allgemein"/>
          <w:gallery w:val="placeholder"/>
        </w:category>
        <w:types>
          <w:type w:val="bbPlcHdr"/>
        </w:types>
        <w:behaviors>
          <w:behavior w:val="content"/>
        </w:behaviors>
        <w:guid w:val="{E6F1EEF4-865F-4A67-BFBD-FA314BB1E322}"/>
      </w:docPartPr>
      <w:docPartBody>
        <w:p w:rsidR="00F8450E" w:rsidRDefault="00602E32" w:rsidP="00602E32">
          <w:pPr>
            <w:pStyle w:val="FD498C0641E64A02903AB263409BFE39"/>
          </w:pPr>
          <w:r w:rsidRPr="00F56B9B">
            <w:rPr>
              <w:rStyle w:val="Platzhaltertext"/>
              <w:rFonts w:ascii="Arial" w:hAnsi="Arial" w:cs="Arial"/>
              <w:sz w:val="20"/>
              <w:szCs w:val="20"/>
            </w:rPr>
            <w:t>Werbepartner bitte hier eintragen.</w:t>
          </w:r>
        </w:p>
      </w:docPartBody>
    </w:docPart>
    <w:docPart>
      <w:docPartPr>
        <w:name w:val="591AEE81709348D1A6A42EB75E7C1C8E"/>
        <w:category>
          <w:name w:val="Allgemein"/>
          <w:gallery w:val="placeholder"/>
        </w:category>
        <w:types>
          <w:type w:val="bbPlcHdr"/>
        </w:types>
        <w:behaviors>
          <w:behavior w:val="content"/>
        </w:behaviors>
        <w:guid w:val="{63E51EEA-5A79-4178-B6AD-D9FDC4F500E5}"/>
      </w:docPartPr>
      <w:docPartBody>
        <w:p w:rsidR="00F8450E" w:rsidRDefault="00602E32" w:rsidP="00602E32">
          <w:pPr>
            <w:pStyle w:val="591AEE81709348D1A6A42EB75E7C1C8E"/>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AB833409D0D94D0AABAD934B210E7655"/>
        <w:category>
          <w:name w:val="Allgemein"/>
          <w:gallery w:val="placeholder"/>
        </w:category>
        <w:types>
          <w:type w:val="bbPlcHdr"/>
        </w:types>
        <w:behaviors>
          <w:behavior w:val="content"/>
        </w:behaviors>
        <w:guid w:val="{0134C722-C31A-43B2-A9DE-0571D4337549}"/>
      </w:docPartPr>
      <w:docPartBody>
        <w:p w:rsidR="00F8450E" w:rsidRDefault="00602E32" w:rsidP="00602E32">
          <w:pPr>
            <w:pStyle w:val="AB833409D0D94D0AABAD934B210E7655"/>
          </w:pPr>
          <w:r w:rsidRPr="00D9762B">
            <w:rPr>
              <w:rStyle w:val="Platzhaltertext"/>
            </w:rPr>
            <w:t>Wählen Sie ein Element aus.</w:t>
          </w:r>
        </w:p>
      </w:docPartBody>
    </w:docPart>
    <w:docPart>
      <w:docPartPr>
        <w:name w:val="33E95402BDE44C55BFF5DC9951A53641"/>
        <w:category>
          <w:name w:val="Allgemein"/>
          <w:gallery w:val="placeholder"/>
        </w:category>
        <w:types>
          <w:type w:val="bbPlcHdr"/>
        </w:types>
        <w:behaviors>
          <w:behavior w:val="content"/>
        </w:behaviors>
        <w:guid w:val="{89EE0837-3AA4-4001-ACC1-81C4878435C5}"/>
      </w:docPartPr>
      <w:docPartBody>
        <w:p w:rsidR="00F8450E" w:rsidRDefault="00602E32" w:rsidP="00602E32">
          <w:pPr>
            <w:pStyle w:val="33E95402BDE44C55BFF5DC9951A53641"/>
          </w:pPr>
          <w:r w:rsidRPr="00D9762B">
            <w:rPr>
              <w:rStyle w:val="Platzhaltertext"/>
            </w:rPr>
            <w:t>Wählen Sie ein Element aus.</w:t>
          </w:r>
        </w:p>
      </w:docPartBody>
    </w:docPart>
    <w:docPart>
      <w:docPartPr>
        <w:name w:val="63C8BCE01C584C89BDA51B7E0CC43C4E"/>
        <w:category>
          <w:name w:val="Allgemein"/>
          <w:gallery w:val="placeholder"/>
        </w:category>
        <w:types>
          <w:type w:val="bbPlcHdr"/>
        </w:types>
        <w:behaviors>
          <w:behavior w:val="content"/>
        </w:behaviors>
        <w:guid w:val="{7B7A6EE0-4233-4C85-B442-880BE4BC43C4}"/>
      </w:docPartPr>
      <w:docPartBody>
        <w:p w:rsidR="00F8450E" w:rsidRDefault="00602E32" w:rsidP="00602E32">
          <w:pPr>
            <w:pStyle w:val="63C8BCE01C584C89BDA51B7E0CC43C4E"/>
          </w:pPr>
          <w:r w:rsidRPr="00D9762B">
            <w:rPr>
              <w:rStyle w:val="Platzhaltertext"/>
            </w:rPr>
            <w:t>Wählen Sie ein Element aus.</w:t>
          </w:r>
        </w:p>
      </w:docPartBody>
    </w:docPart>
    <w:docPart>
      <w:docPartPr>
        <w:name w:val="0F4FE977181440548EC283460741182A"/>
        <w:category>
          <w:name w:val="Allgemein"/>
          <w:gallery w:val="placeholder"/>
        </w:category>
        <w:types>
          <w:type w:val="bbPlcHdr"/>
        </w:types>
        <w:behaviors>
          <w:behavior w:val="content"/>
        </w:behaviors>
        <w:guid w:val="{42C62D35-5F38-484B-B40E-24CBD2E65876}"/>
      </w:docPartPr>
      <w:docPartBody>
        <w:p w:rsidR="00F8450E" w:rsidRDefault="00602E32" w:rsidP="00602E32">
          <w:pPr>
            <w:pStyle w:val="0F4FE977181440548EC283460741182A"/>
          </w:pPr>
          <w:r w:rsidRPr="00F56B9B">
            <w:rPr>
              <w:rStyle w:val="Platzhaltertext"/>
              <w:rFonts w:ascii="Arial" w:hAnsi="Arial" w:cs="Arial"/>
              <w:sz w:val="20"/>
              <w:szCs w:val="20"/>
            </w:rPr>
            <w:t>Werbepartner bitte hier eintragen.</w:t>
          </w:r>
        </w:p>
      </w:docPartBody>
    </w:docPart>
    <w:docPart>
      <w:docPartPr>
        <w:name w:val="B8E27EE3672E4550A480B2B8F280E71F"/>
        <w:category>
          <w:name w:val="Allgemein"/>
          <w:gallery w:val="placeholder"/>
        </w:category>
        <w:types>
          <w:type w:val="bbPlcHdr"/>
        </w:types>
        <w:behaviors>
          <w:behavior w:val="content"/>
        </w:behaviors>
        <w:guid w:val="{D7413D12-5638-497B-AB18-9081546D4741}"/>
      </w:docPartPr>
      <w:docPartBody>
        <w:p w:rsidR="00F8450E" w:rsidRDefault="00602E32" w:rsidP="00602E32">
          <w:pPr>
            <w:pStyle w:val="B8E27EE3672E4550A480B2B8F280E71F"/>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0241DB31BABE43D5BE61DEBAC8AB4063"/>
        <w:category>
          <w:name w:val="Allgemein"/>
          <w:gallery w:val="placeholder"/>
        </w:category>
        <w:types>
          <w:type w:val="bbPlcHdr"/>
        </w:types>
        <w:behaviors>
          <w:behavior w:val="content"/>
        </w:behaviors>
        <w:guid w:val="{1F0AF7ED-7135-473E-A789-95F94D41574D}"/>
      </w:docPartPr>
      <w:docPartBody>
        <w:p w:rsidR="00F8450E" w:rsidRDefault="00602E32" w:rsidP="00602E32">
          <w:pPr>
            <w:pStyle w:val="0241DB31BABE43D5BE61DEBAC8AB4063"/>
          </w:pPr>
          <w:r w:rsidRPr="00D9762B">
            <w:rPr>
              <w:rStyle w:val="Platzhaltertext"/>
            </w:rPr>
            <w:t>Wählen Sie ein Element aus.</w:t>
          </w:r>
        </w:p>
      </w:docPartBody>
    </w:docPart>
    <w:docPart>
      <w:docPartPr>
        <w:name w:val="DAE00409181D4EC5811D5D70685CC9D1"/>
        <w:category>
          <w:name w:val="Allgemein"/>
          <w:gallery w:val="placeholder"/>
        </w:category>
        <w:types>
          <w:type w:val="bbPlcHdr"/>
        </w:types>
        <w:behaviors>
          <w:behavior w:val="content"/>
        </w:behaviors>
        <w:guid w:val="{6A009600-900E-49CF-99A2-FE27D798E0B3}"/>
      </w:docPartPr>
      <w:docPartBody>
        <w:p w:rsidR="00F8450E" w:rsidRDefault="00602E32" w:rsidP="00602E32">
          <w:pPr>
            <w:pStyle w:val="DAE00409181D4EC5811D5D70685CC9D1"/>
          </w:pPr>
          <w:r w:rsidRPr="00D9762B">
            <w:rPr>
              <w:rStyle w:val="Platzhaltertext"/>
            </w:rPr>
            <w:t>Wählen Sie ein Element aus.</w:t>
          </w:r>
        </w:p>
      </w:docPartBody>
    </w:docPart>
    <w:docPart>
      <w:docPartPr>
        <w:name w:val="CE4C91470E2D42D584CCC21DABA82884"/>
        <w:category>
          <w:name w:val="Allgemein"/>
          <w:gallery w:val="placeholder"/>
        </w:category>
        <w:types>
          <w:type w:val="bbPlcHdr"/>
        </w:types>
        <w:behaviors>
          <w:behavior w:val="content"/>
        </w:behaviors>
        <w:guid w:val="{535AE441-5F05-4A46-8A68-4034F5692CAE}"/>
      </w:docPartPr>
      <w:docPartBody>
        <w:p w:rsidR="00F8450E" w:rsidRDefault="00602E32" w:rsidP="00602E32">
          <w:pPr>
            <w:pStyle w:val="CE4C91470E2D42D584CCC21DABA82884"/>
          </w:pPr>
          <w:r w:rsidRPr="00D9762B">
            <w:rPr>
              <w:rStyle w:val="Platzhaltertext"/>
            </w:rPr>
            <w:t>Wählen Sie ein Element aus.</w:t>
          </w:r>
        </w:p>
      </w:docPartBody>
    </w:docPart>
    <w:docPart>
      <w:docPartPr>
        <w:name w:val="ECC5F87EFB2043289F8A7924C4AF4E00"/>
        <w:category>
          <w:name w:val="Allgemein"/>
          <w:gallery w:val="placeholder"/>
        </w:category>
        <w:types>
          <w:type w:val="bbPlcHdr"/>
        </w:types>
        <w:behaviors>
          <w:behavior w:val="content"/>
        </w:behaviors>
        <w:guid w:val="{00CE87E6-C79B-47C8-91E3-1B97FDBFB85B}"/>
      </w:docPartPr>
      <w:docPartBody>
        <w:p w:rsidR="00F8450E" w:rsidRDefault="00602E32" w:rsidP="00602E32">
          <w:pPr>
            <w:pStyle w:val="ECC5F87EFB2043289F8A7924C4AF4E00"/>
          </w:pPr>
          <w:r w:rsidRPr="00F56B9B">
            <w:rPr>
              <w:rStyle w:val="Platzhaltertext"/>
              <w:rFonts w:ascii="Arial" w:hAnsi="Arial" w:cs="Arial"/>
              <w:sz w:val="20"/>
              <w:szCs w:val="20"/>
            </w:rPr>
            <w:t>Werbepartner bitte hier eintragen.</w:t>
          </w:r>
        </w:p>
      </w:docPartBody>
    </w:docPart>
    <w:docPart>
      <w:docPartPr>
        <w:name w:val="7CAAA4BCAE14499993B46C40D33E7312"/>
        <w:category>
          <w:name w:val="Allgemein"/>
          <w:gallery w:val="placeholder"/>
        </w:category>
        <w:types>
          <w:type w:val="bbPlcHdr"/>
        </w:types>
        <w:behaviors>
          <w:behavior w:val="content"/>
        </w:behaviors>
        <w:guid w:val="{90464E15-F903-42DE-8F27-D42FCA76564D}"/>
      </w:docPartPr>
      <w:docPartBody>
        <w:p w:rsidR="00F8450E" w:rsidRDefault="00602E32" w:rsidP="00602E32">
          <w:pPr>
            <w:pStyle w:val="7CAAA4BCAE14499993B46C40D33E7312"/>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808EF6BDACF9428D81A8661802F137BE"/>
        <w:category>
          <w:name w:val="Allgemein"/>
          <w:gallery w:val="placeholder"/>
        </w:category>
        <w:types>
          <w:type w:val="bbPlcHdr"/>
        </w:types>
        <w:behaviors>
          <w:behavior w:val="content"/>
        </w:behaviors>
        <w:guid w:val="{8461B008-7916-4DAF-927E-F1E542EA2D47}"/>
      </w:docPartPr>
      <w:docPartBody>
        <w:p w:rsidR="00F8450E" w:rsidRDefault="00602E32" w:rsidP="00602E32">
          <w:pPr>
            <w:pStyle w:val="808EF6BDACF9428D81A8661802F137BE"/>
          </w:pPr>
          <w:r w:rsidRPr="00D9762B">
            <w:rPr>
              <w:rStyle w:val="Platzhaltertext"/>
            </w:rPr>
            <w:t>Wählen Sie ein Element aus.</w:t>
          </w:r>
        </w:p>
      </w:docPartBody>
    </w:docPart>
    <w:docPart>
      <w:docPartPr>
        <w:name w:val="0CD6F02B39AD4682839BB5AD0666F4EF"/>
        <w:category>
          <w:name w:val="Allgemein"/>
          <w:gallery w:val="placeholder"/>
        </w:category>
        <w:types>
          <w:type w:val="bbPlcHdr"/>
        </w:types>
        <w:behaviors>
          <w:behavior w:val="content"/>
        </w:behaviors>
        <w:guid w:val="{88AA17C4-E64C-420C-A014-C36B6774844A}"/>
      </w:docPartPr>
      <w:docPartBody>
        <w:p w:rsidR="00F8450E" w:rsidRDefault="00602E32" w:rsidP="00602E32">
          <w:pPr>
            <w:pStyle w:val="0CD6F02B39AD4682839BB5AD0666F4EF"/>
          </w:pPr>
          <w:r w:rsidRPr="00D9762B">
            <w:rPr>
              <w:rStyle w:val="Platzhaltertext"/>
            </w:rPr>
            <w:t>Wählen Sie ein Element aus.</w:t>
          </w:r>
        </w:p>
      </w:docPartBody>
    </w:docPart>
    <w:docPart>
      <w:docPartPr>
        <w:name w:val="570557EE6F814DFEB0CF4F917D1A5981"/>
        <w:category>
          <w:name w:val="Allgemein"/>
          <w:gallery w:val="placeholder"/>
        </w:category>
        <w:types>
          <w:type w:val="bbPlcHdr"/>
        </w:types>
        <w:behaviors>
          <w:behavior w:val="content"/>
        </w:behaviors>
        <w:guid w:val="{770B7BC6-3158-4B88-8180-FC0CF4DCD81D}"/>
      </w:docPartPr>
      <w:docPartBody>
        <w:p w:rsidR="00F8450E" w:rsidRDefault="00602E32" w:rsidP="00602E32">
          <w:pPr>
            <w:pStyle w:val="570557EE6F814DFEB0CF4F917D1A5981"/>
          </w:pPr>
          <w:r w:rsidRPr="00D9762B">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70E"/>
    <w:rsid w:val="000E370E"/>
    <w:rsid w:val="001E66C5"/>
    <w:rsid w:val="003D50D3"/>
    <w:rsid w:val="00414A56"/>
    <w:rsid w:val="00602E32"/>
    <w:rsid w:val="009658EA"/>
    <w:rsid w:val="009E0657"/>
    <w:rsid w:val="00A24B57"/>
    <w:rsid w:val="00A42940"/>
    <w:rsid w:val="00E55977"/>
    <w:rsid w:val="00EB3BF1"/>
    <w:rsid w:val="00F845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E32"/>
    <w:rPr>
      <w:color w:val="808080"/>
    </w:rPr>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41FE65D42EA24B45A27C4F8510078785">
    <w:name w:val="41FE65D42EA24B45A27C4F8510078785"/>
    <w:rsid w:val="00602E32"/>
  </w:style>
  <w:style w:type="paragraph" w:customStyle="1" w:styleId="873EFF7A7CFA4C58BFB281015EC92519">
    <w:name w:val="873EFF7A7CFA4C58BFB281015EC92519"/>
    <w:rsid w:val="00602E32"/>
  </w:style>
  <w:style w:type="paragraph" w:customStyle="1" w:styleId="F5EDA2AEEEF74CFC82D14EDCA7AD0533">
    <w:name w:val="F5EDA2AEEEF74CFC82D14EDCA7AD0533"/>
    <w:rsid w:val="00602E32"/>
  </w:style>
  <w:style w:type="paragraph" w:customStyle="1" w:styleId="EC3C3E602F1549F19E92E0EE36C16003">
    <w:name w:val="EC3C3E602F1549F19E92E0EE36C16003"/>
    <w:rsid w:val="00602E32"/>
  </w:style>
  <w:style w:type="paragraph" w:customStyle="1" w:styleId="42396CD87C3B472AB50E5432D3E232EA">
    <w:name w:val="42396CD87C3B472AB50E5432D3E232EA"/>
    <w:rsid w:val="00602E32"/>
  </w:style>
  <w:style w:type="paragraph" w:customStyle="1" w:styleId="2408D5D0402D4A39AE1C43D995A955AE">
    <w:name w:val="2408D5D0402D4A39AE1C43D995A955AE"/>
    <w:rsid w:val="00602E32"/>
  </w:style>
  <w:style w:type="paragraph" w:customStyle="1" w:styleId="562326AAA875474A9AB41D4A38A0CFCF">
    <w:name w:val="562326AAA875474A9AB41D4A38A0CFCF"/>
    <w:rsid w:val="00602E32"/>
  </w:style>
  <w:style w:type="paragraph" w:customStyle="1" w:styleId="622C4762CFD04D0F9039899204E14ACF">
    <w:name w:val="622C4762CFD04D0F9039899204E14ACF"/>
    <w:rsid w:val="00602E32"/>
  </w:style>
  <w:style w:type="paragraph" w:customStyle="1" w:styleId="A3378201F3AA44A4BB2BB6F2B0264F89">
    <w:name w:val="A3378201F3AA44A4BB2BB6F2B0264F89"/>
    <w:rsid w:val="00602E32"/>
  </w:style>
  <w:style w:type="paragraph" w:customStyle="1" w:styleId="D8E8E2D8734548E38873624731210D3C">
    <w:name w:val="D8E8E2D8734548E38873624731210D3C"/>
    <w:rsid w:val="00602E32"/>
  </w:style>
  <w:style w:type="paragraph" w:customStyle="1" w:styleId="F3F6B7380E064563BBC2594117E609AA">
    <w:name w:val="F3F6B7380E064563BBC2594117E609AA"/>
    <w:rsid w:val="00602E32"/>
  </w:style>
  <w:style w:type="paragraph" w:customStyle="1" w:styleId="9FDD50ACCF0C4132A1683C294935825F">
    <w:name w:val="9FDD50ACCF0C4132A1683C294935825F"/>
    <w:rsid w:val="00602E32"/>
  </w:style>
  <w:style w:type="paragraph" w:customStyle="1" w:styleId="092D4AEC61504815B189DB4E00586395">
    <w:name w:val="092D4AEC61504815B189DB4E00586395"/>
    <w:rsid w:val="00602E32"/>
  </w:style>
  <w:style w:type="paragraph" w:customStyle="1" w:styleId="FD498C0641E64A02903AB263409BFE39">
    <w:name w:val="FD498C0641E64A02903AB263409BFE39"/>
    <w:rsid w:val="00602E32"/>
  </w:style>
  <w:style w:type="paragraph" w:customStyle="1" w:styleId="591AEE81709348D1A6A42EB75E7C1C8E">
    <w:name w:val="591AEE81709348D1A6A42EB75E7C1C8E"/>
    <w:rsid w:val="00602E32"/>
  </w:style>
  <w:style w:type="paragraph" w:customStyle="1" w:styleId="AB833409D0D94D0AABAD934B210E7655">
    <w:name w:val="AB833409D0D94D0AABAD934B210E7655"/>
    <w:rsid w:val="00602E32"/>
  </w:style>
  <w:style w:type="paragraph" w:customStyle="1" w:styleId="33E95402BDE44C55BFF5DC9951A53641">
    <w:name w:val="33E95402BDE44C55BFF5DC9951A53641"/>
    <w:rsid w:val="00602E32"/>
  </w:style>
  <w:style w:type="paragraph" w:customStyle="1" w:styleId="63C8BCE01C584C89BDA51B7E0CC43C4E">
    <w:name w:val="63C8BCE01C584C89BDA51B7E0CC43C4E"/>
    <w:rsid w:val="00602E32"/>
  </w:style>
  <w:style w:type="paragraph" w:customStyle="1" w:styleId="0F4FE977181440548EC283460741182A">
    <w:name w:val="0F4FE977181440548EC283460741182A"/>
    <w:rsid w:val="00602E32"/>
  </w:style>
  <w:style w:type="paragraph" w:customStyle="1" w:styleId="B8E27EE3672E4550A480B2B8F280E71F">
    <w:name w:val="B8E27EE3672E4550A480B2B8F280E71F"/>
    <w:rsid w:val="00602E32"/>
  </w:style>
  <w:style w:type="paragraph" w:customStyle="1" w:styleId="0241DB31BABE43D5BE61DEBAC8AB4063">
    <w:name w:val="0241DB31BABE43D5BE61DEBAC8AB4063"/>
    <w:rsid w:val="00602E32"/>
  </w:style>
  <w:style w:type="paragraph" w:customStyle="1" w:styleId="DAE00409181D4EC5811D5D70685CC9D1">
    <w:name w:val="DAE00409181D4EC5811D5D70685CC9D1"/>
    <w:rsid w:val="00602E32"/>
  </w:style>
  <w:style w:type="paragraph" w:customStyle="1" w:styleId="CE4C91470E2D42D584CCC21DABA82884">
    <w:name w:val="CE4C91470E2D42D584CCC21DABA82884"/>
    <w:rsid w:val="00602E32"/>
  </w:style>
  <w:style w:type="paragraph" w:customStyle="1" w:styleId="ECC5F87EFB2043289F8A7924C4AF4E00">
    <w:name w:val="ECC5F87EFB2043289F8A7924C4AF4E00"/>
    <w:rsid w:val="00602E32"/>
  </w:style>
  <w:style w:type="paragraph" w:customStyle="1" w:styleId="7CAAA4BCAE14499993B46C40D33E7312">
    <w:name w:val="7CAAA4BCAE14499993B46C40D33E7312"/>
    <w:rsid w:val="00602E32"/>
  </w:style>
  <w:style w:type="paragraph" w:customStyle="1" w:styleId="808EF6BDACF9428D81A8661802F137BE">
    <w:name w:val="808EF6BDACF9428D81A8661802F137BE"/>
    <w:rsid w:val="00602E32"/>
  </w:style>
  <w:style w:type="paragraph" w:customStyle="1" w:styleId="0CD6F02B39AD4682839BB5AD0666F4EF">
    <w:name w:val="0CD6F02B39AD4682839BB5AD0666F4EF"/>
    <w:rsid w:val="00602E32"/>
  </w:style>
  <w:style w:type="paragraph" w:customStyle="1" w:styleId="570557EE6F814DFEB0CF4F917D1A5981">
    <w:name w:val="570557EE6F814DFEB0CF4F917D1A5981"/>
    <w:rsid w:val="00602E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41A70-2839-4F46-949F-42410A95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Template>
  <TotalTime>0</TotalTime>
  <Pages>2</Pages>
  <Words>369</Words>
  <Characters>2330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Company>privat</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FLVW Kreis Lippstadt, Werner Ruhose,</dc:title>
  <dc:creator>Harald</dc:creator>
  <cp:lastModifiedBy>Ralph Wessel</cp:lastModifiedBy>
  <cp:revision>2</cp:revision>
  <cp:lastPrinted>2014-02-16T11:11:00Z</cp:lastPrinted>
  <dcterms:created xsi:type="dcterms:W3CDTF">2022-07-17T15:39:00Z</dcterms:created>
  <dcterms:modified xsi:type="dcterms:W3CDTF">2022-07-17T15:39:00Z</dcterms:modified>
</cp:coreProperties>
</file>