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F30FF" w14:textId="5423B297" w:rsidR="00461F6D" w:rsidRPr="00893F1D" w:rsidRDefault="00461F6D" w:rsidP="00893F1D">
      <w:pPr>
        <w:pStyle w:val="FLVW-berschrift2"/>
        <w:rPr>
          <w:sz w:val="44"/>
        </w:rPr>
      </w:pPr>
      <w:r>
        <w:rPr>
          <w:bCs w:val="0"/>
          <w:color w:val="424242"/>
          <w:sz w:val="44"/>
        </w:rPr>
        <w:t>Maßnahmenplan</w:t>
      </w:r>
      <w:r w:rsidR="00315838" w:rsidRPr="00315838">
        <w:rPr>
          <w:bCs w:val="0"/>
          <w:color w:val="424242"/>
          <w:sz w:val="44"/>
        </w:rPr>
        <w:t xml:space="preserve"> – </w:t>
      </w:r>
      <w:r>
        <w:rPr>
          <w:bCs w:val="0"/>
          <w:color w:val="424242"/>
          <w:sz w:val="44"/>
        </w:rPr>
        <w:t>Handlungsfelder anpassen</w:t>
      </w:r>
    </w:p>
    <w:tbl>
      <w:tblPr>
        <w:tblStyle w:val="Tabellenraster"/>
        <w:tblW w:w="9431" w:type="dxa"/>
        <w:tblLook w:val="04A0" w:firstRow="1" w:lastRow="0" w:firstColumn="1" w:lastColumn="0" w:noHBand="0" w:noVBand="1"/>
      </w:tblPr>
      <w:tblGrid>
        <w:gridCol w:w="2214"/>
        <w:gridCol w:w="1114"/>
        <w:gridCol w:w="1404"/>
        <w:gridCol w:w="1914"/>
        <w:gridCol w:w="1527"/>
        <w:gridCol w:w="1258"/>
      </w:tblGrid>
      <w:tr w:rsidR="00503B7B" w14:paraId="039AE748" w14:textId="77777777" w:rsidTr="00893F1D">
        <w:trPr>
          <w:trHeight w:val="912"/>
        </w:trPr>
        <w:tc>
          <w:tcPr>
            <w:tcW w:w="2214" w:type="dxa"/>
          </w:tcPr>
          <w:p w14:paraId="4D71F69F" w14:textId="6255E2E3" w:rsidR="00461F6D" w:rsidRPr="008C1461" w:rsidRDefault="008741EA" w:rsidP="008C1461">
            <w:pPr>
              <w:pStyle w:val="FLVW-Standardabsatz"/>
              <w:jc w:val="center"/>
              <w:rPr>
                <w:color w:val="D91622"/>
                <w:sz w:val="20"/>
              </w:rPr>
            </w:pPr>
            <w:r>
              <w:rPr>
                <w:color w:val="D91622"/>
                <w:sz w:val="20"/>
              </w:rPr>
              <w:t>Formen</w:t>
            </w:r>
          </w:p>
        </w:tc>
        <w:tc>
          <w:tcPr>
            <w:tcW w:w="1114" w:type="dxa"/>
          </w:tcPr>
          <w:p w14:paraId="280F15F1" w14:textId="5451682E" w:rsidR="00461F6D" w:rsidRDefault="008741EA" w:rsidP="008C1461">
            <w:pPr>
              <w:pStyle w:val="FLVW-Standardabsatz"/>
              <w:jc w:val="center"/>
              <w:rPr>
                <w:sz w:val="20"/>
              </w:rPr>
            </w:pPr>
            <w:r>
              <w:rPr>
                <w:color w:val="D91622"/>
                <w:sz w:val="20"/>
              </w:rPr>
              <w:t>Führen wir durch</w:t>
            </w:r>
          </w:p>
        </w:tc>
        <w:tc>
          <w:tcPr>
            <w:tcW w:w="1404" w:type="dxa"/>
          </w:tcPr>
          <w:p w14:paraId="65C992C5" w14:textId="05A11FC0" w:rsidR="00461F6D" w:rsidRDefault="008741EA" w:rsidP="008C1461">
            <w:pPr>
              <w:pStyle w:val="FLVW-Standardabsatz"/>
              <w:jc w:val="center"/>
              <w:rPr>
                <w:sz w:val="20"/>
              </w:rPr>
            </w:pPr>
            <w:r>
              <w:rPr>
                <w:color w:val="D91622"/>
                <w:sz w:val="20"/>
              </w:rPr>
              <w:t>Wollen wir durchführen</w:t>
            </w:r>
          </w:p>
        </w:tc>
        <w:tc>
          <w:tcPr>
            <w:tcW w:w="1914" w:type="dxa"/>
          </w:tcPr>
          <w:p w14:paraId="01106FB4" w14:textId="4CC912E6" w:rsidR="00461F6D" w:rsidRDefault="000F29B4" w:rsidP="008C1461">
            <w:pPr>
              <w:pStyle w:val="FLVW-Standardabsatz"/>
              <w:jc w:val="center"/>
              <w:rPr>
                <w:sz w:val="20"/>
              </w:rPr>
            </w:pPr>
            <w:r>
              <w:rPr>
                <w:color w:val="D91622"/>
                <w:sz w:val="20"/>
              </w:rPr>
              <w:t>Wie wird die Anerkennungsform umgesetzt?</w:t>
            </w:r>
          </w:p>
        </w:tc>
        <w:tc>
          <w:tcPr>
            <w:tcW w:w="1527" w:type="dxa"/>
          </w:tcPr>
          <w:p w14:paraId="6E9A0196" w14:textId="5A98B14C" w:rsidR="00461F6D" w:rsidRDefault="00D06ADB" w:rsidP="008C1461">
            <w:pPr>
              <w:pStyle w:val="FLVW-Standardabsatz"/>
              <w:jc w:val="center"/>
              <w:rPr>
                <w:sz w:val="20"/>
              </w:rPr>
            </w:pPr>
            <w:r>
              <w:rPr>
                <w:color w:val="D91622"/>
                <w:sz w:val="20"/>
              </w:rPr>
              <w:t>Verantwortlich</w:t>
            </w:r>
          </w:p>
        </w:tc>
        <w:tc>
          <w:tcPr>
            <w:tcW w:w="1258" w:type="dxa"/>
          </w:tcPr>
          <w:p w14:paraId="253BD659" w14:textId="5156BF6E" w:rsidR="00461F6D" w:rsidRDefault="00BB636D" w:rsidP="008C1461">
            <w:pPr>
              <w:pStyle w:val="FLVW-Standardabsatz"/>
              <w:jc w:val="center"/>
              <w:rPr>
                <w:sz w:val="20"/>
              </w:rPr>
            </w:pPr>
            <w:r>
              <w:rPr>
                <w:color w:val="D91622"/>
                <w:sz w:val="20"/>
              </w:rPr>
              <w:t>Zeitpunkt und Zeitraum</w:t>
            </w:r>
          </w:p>
        </w:tc>
      </w:tr>
      <w:tr w:rsidR="00503B7B" w14:paraId="1D833197" w14:textId="77777777" w:rsidTr="00893F1D">
        <w:trPr>
          <w:trHeight w:val="926"/>
        </w:trPr>
        <w:tc>
          <w:tcPr>
            <w:tcW w:w="2214" w:type="dxa"/>
          </w:tcPr>
          <w:p w14:paraId="68A76B8D" w14:textId="3A5BB336" w:rsidR="00461F6D" w:rsidRDefault="004240E1" w:rsidP="00E860E5">
            <w:pPr>
              <w:pStyle w:val="FLVW-Standardabsatz"/>
              <w:rPr>
                <w:sz w:val="20"/>
              </w:rPr>
            </w:pPr>
            <w:r>
              <w:rPr>
                <w:color w:val="D91622"/>
                <w:sz w:val="20"/>
              </w:rPr>
              <w:t>Auszeichnungen, Ehrungen, Preise</w:t>
            </w:r>
          </w:p>
        </w:tc>
        <w:tc>
          <w:tcPr>
            <w:tcW w:w="1114" w:type="dxa"/>
          </w:tcPr>
          <w:p w14:paraId="79D5FB7A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404" w:type="dxa"/>
          </w:tcPr>
          <w:p w14:paraId="211D6FCF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914" w:type="dxa"/>
          </w:tcPr>
          <w:p w14:paraId="01570EAD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527" w:type="dxa"/>
          </w:tcPr>
          <w:p w14:paraId="03DAB85A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258" w:type="dxa"/>
          </w:tcPr>
          <w:p w14:paraId="78DEFC55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</w:tr>
      <w:tr w:rsidR="00503B7B" w14:paraId="0ED5E4FB" w14:textId="77777777" w:rsidTr="00893F1D">
        <w:trPr>
          <w:trHeight w:val="912"/>
        </w:trPr>
        <w:tc>
          <w:tcPr>
            <w:tcW w:w="2214" w:type="dxa"/>
          </w:tcPr>
          <w:p w14:paraId="4D1226E0" w14:textId="7686D8C3" w:rsidR="00461F6D" w:rsidRDefault="00CA6320" w:rsidP="00E860E5">
            <w:pPr>
              <w:pStyle w:val="FLVW-Standardabsatz"/>
              <w:rPr>
                <w:sz w:val="20"/>
              </w:rPr>
            </w:pPr>
            <w:r>
              <w:rPr>
                <w:color w:val="D91622"/>
                <w:sz w:val="20"/>
              </w:rPr>
              <w:t>Nachweise über Engagement</w:t>
            </w:r>
            <w:r w:rsidR="00503B7B">
              <w:rPr>
                <w:color w:val="D91622"/>
                <w:sz w:val="20"/>
              </w:rPr>
              <w:t>, Qualifizierungen, Empfehlungsschreiben</w:t>
            </w:r>
          </w:p>
        </w:tc>
        <w:tc>
          <w:tcPr>
            <w:tcW w:w="1114" w:type="dxa"/>
          </w:tcPr>
          <w:p w14:paraId="4C6A41FB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404" w:type="dxa"/>
          </w:tcPr>
          <w:p w14:paraId="23721586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914" w:type="dxa"/>
          </w:tcPr>
          <w:p w14:paraId="6AB07943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527" w:type="dxa"/>
          </w:tcPr>
          <w:p w14:paraId="0F28F967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258" w:type="dxa"/>
          </w:tcPr>
          <w:p w14:paraId="31F493C6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</w:tr>
      <w:tr w:rsidR="00503B7B" w14:paraId="06AF2491" w14:textId="77777777" w:rsidTr="00893F1D">
        <w:trPr>
          <w:trHeight w:val="912"/>
        </w:trPr>
        <w:tc>
          <w:tcPr>
            <w:tcW w:w="2214" w:type="dxa"/>
          </w:tcPr>
          <w:p w14:paraId="3EBE20B0" w14:textId="72C19CA9" w:rsidR="00461F6D" w:rsidRDefault="00503B7B" w:rsidP="00E860E5">
            <w:pPr>
              <w:pStyle w:val="FLVW-Standardabsatz"/>
              <w:rPr>
                <w:sz w:val="20"/>
              </w:rPr>
            </w:pPr>
            <w:r>
              <w:rPr>
                <w:color w:val="D91622"/>
                <w:sz w:val="20"/>
              </w:rPr>
              <w:t>Ehrenmitgliedschaft</w:t>
            </w:r>
          </w:p>
        </w:tc>
        <w:tc>
          <w:tcPr>
            <w:tcW w:w="1114" w:type="dxa"/>
          </w:tcPr>
          <w:p w14:paraId="1EF8DFEC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404" w:type="dxa"/>
          </w:tcPr>
          <w:p w14:paraId="4CB32E5C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914" w:type="dxa"/>
          </w:tcPr>
          <w:p w14:paraId="11066028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527" w:type="dxa"/>
          </w:tcPr>
          <w:p w14:paraId="3CA3A51D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258" w:type="dxa"/>
          </w:tcPr>
          <w:p w14:paraId="6D02276B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</w:tr>
      <w:tr w:rsidR="00503B7B" w14:paraId="4BC736FA" w14:textId="77777777" w:rsidTr="00893F1D">
        <w:trPr>
          <w:trHeight w:val="926"/>
        </w:trPr>
        <w:tc>
          <w:tcPr>
            <w:tcW w:w="2214" w:type="dxa"/>
          </w:tcPr>
          <w:p w14:paraId="081A8959" w14:textId="0E02B022" w:rsidR="00461F6D" w:rsidRDefault="0025686B" w:rsidP="00E860E5">
            <w:pPr>
              <w:pStyle w:val="FLVW-Standardabsatz"/>
              <w:rPr>
                <w:sz w:val="20"/>
              </w:rPr>
            </w:pPr>
            <w:r>
              <w:rPr>
                <w:color w:val="D91622"/>
                <w:sz w:val="20"/>
              </w:rPr>
              <w:t xml:space="preserve">Berichterstattungen in den Medien (Presse, </w:t>
            </w:r>
            <w:r w:rsidR="00A100BB">
              <w:rPr>
                <w:color w:val="D91622"/>
                <w:sz w:val="20"/>
              </w:rPr>
              <w:t>Homepage)</w:t>
            </w:r>
          </w:p>
        </w:tc>
        <w:tc>
          <w:tcPr>
            <w:tcW w:w="1114" w:type="dxa"/>
          </w:tcPr>
          <w:p w14:paraId="7D13D76C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404" w:type="dxa"/>
          </w:tcPr>
          <w:p w14:paraId="7D3C3DFF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914" w:type="dxa"/>
          </w:tcPr>
          <w:p w14:paraId="0B2351E8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527" w:type="dxa"/>
          </w:tcPr>
          <w:p w14:paraId="6509E4E8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258" w:type="dxa"/>
          </w:tcPr>
          <w:p w14:paraId="479F77E4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</w:tr>
      <w:tr w:rsidR="00503B7B" w14:paraId="319D1A1E" w14:textId="77777777" w:rsidTr="00893F1D">
        <w:trPr>
          <w:trHeight w:val="912"/>
        </w:trPr>
        <w:tc>
          <w:tcPr>
            <w:tcW w:w="2214" w:type="dxa"/>
          </w:tcPr>
          <w:p w14:paraId="3494E3CC" w14:textId="5F7F2FB8" w:rsidR="00461F6D" w:rsidRDefault="00951D74" w:rsidP="00E860E5">
            <w:pPr>
              <w:pStyle w:val="FLVW-Standardabsatz"/>
              <w:rPr>
                <w:sz w:val="20"/>
              </w:rPr>
            </w:pPr>
            <w:r>
              <w:rPr>
                <w:color w:val="D91622"/>
                <w:sz w:val="20"/>
              </w:rPr>
              <w:t>Danksagungen, Geburtstagskarten, Grußworte</w:t>
            </w:r>
          </w:p>
        </w:tc>
        <w:tc>
          <w:tcPr>
            <w:tcW w:w="1114" w:type="dxa"/>
          </w:tcPr>
          <w:p w14:paraId="4EF3CDD1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404" w:type="dxa"/>
          </w:tcPr>
          <w:p w14:paraId="7A2BBA6A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914" w:type="dxa"/>
          </w:tcPr>
          <w:p w14:paraId="7A9B7F7F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527" w:type="dxa"/>
          </w:tcPr>
          <w:p w14:paraId="3A77293E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258" w:type="dxa"/>
          </w:tcPr>
          <w:p w14:paraId="0875FDFA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</w:tr>
      <w:tr w:rsidR="00503B7B" w14:paraId="6559AEA4" w14:textId="77777777" w:rsidTr="00893F1D">
        <w:trPr>
          <w:trHeight w:val="912"/>
        </w:trPr>
        <w:tc>
          <w:tcPr>
            <w:tcW w:w="2214" w:type="dxa"/>
          </w:tcPr>
          <w:p w14:paraId="72FFB083" w14:textId="676A2953" w:rsidR="00461F6D" w:rsidRDefault="00951D74" w:rsidP="00E860E5">
            <w:pPr>
              <w:pStyle w:val="FLVW-Standardabsatz"/>
              <w:rPr>
                <w:sz w:val="20"/>
              </w:rPr>
            </w:pPr>
            <w:r>
              <w:rPr>
                <w:color w:val="D91622"/>
                <w:sz w:val="20"/>
              </w:rPr>
              <w:t>Aufmerksamkeiten, Einladungen</w:t>
            </w:r>
          </w:p>
        </w:tc>
        <w:tc>
          <w:tcPr>
            <w:tcW w:w="1114" w:type="dxa"/>
          </w:tcPr>
          <w:p w14:paraId="56237398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404" w:type="dxa"/>
          </w:tcPr>
          <w:p w14:paraId="29167E8A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914" w:type="dxa"/>
          </w:tcPr>
          <w:p w14:paraId="5F013252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527" w:type="dxa"/>
          </w:tcPr>
          <w:p w14:paraId="4BF46ADA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258" w:type="dxa"/>
          </w:tcPr>
          <w:p w14:paraId="7AB3F8B8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</w:tr>
      <w:tr w:rsidR="00503B7B" w14:paraId="56191601" w14:textId="77777777" w:rsidTr="00893F1D">
        <w:trPr>
          <w:trHeight w:val="912"/>
        </w:trPr>
        <w:tc>
          <w:tcPr>
            <w:tcW w:w="2214" w:type="dxa"/>
          </w:tcPr>
          <w:p w14:paraId="3C8DB6E6" w14:textId="7CCA378F" w:rsidR="00461F6D" w:rsidRDefault="005B027B" w:rsidP="00E860E5">
            <w:pPr>
              <w:pStyle w:val="FLVW-Standardabsatz"/>
              <w:rPr>
                <w:sz w:val="20"/>
              </w:rPr>
            </w:pPr>
            <w:r>
              <w:rPr>
                <w:color w:val="D91622"/>
                <w:sz w:val="20"/>
              </w:rPr>
              <w:t>Öffentliche und Vereinsinterne Events</w:t>
            </w:r>
          </w:p>
        </w:tc>
        <w:tc>
          <w:tcPr>
            <w:tcW w:w="1114" w:type="dxa"/>
          </w:tcPr>
          <w:p w14:paraId="23AE6FEC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404" w:type="dxa"/>
          </w:tcPr>
          <w:p w14:paraId="76086674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914" w:type="dxa"/>
          </w:tcPr>
          <w:p w14:paraId="3B4F7969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527" w:type="dxa"/>
          </w:tcPr>
          <w:p w14:paraId="72F181FD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258" w:type="dxa"/>
          </w:tcPr>
          <w:p w14:paraId="3614C6BD" w14:textId="77777777" w:rsidR="00461F6D" w:rsidRDefault="00461F6D" w:rsidP="00E860E5">
            <w:pPr>
              <w:pStyle w:val="FLVW-Standardabsatz"/>
              <w:rPr>
                <w:sz w:val="20"/>
              </w:rPr>
            </w:pPr>
          </w:p>
        </w:tc>
      </w:tr>
      <w:tr w:rsidR="00503B7B" w14:paraId="1F9B5F93" w14:textId="77777777" w:rsidTr="00893F1D">
        <w:trPr>
          <w:trHeight w:val="912"/>
        </w:trPr>
        <w:tc>
          <w:tcPr>
            <w:tcW w:w="2214" w:type="dxa"/>
          </w:tcPr>
          <w:p w14:paraId="51B79038" w14:textId="683EE8F8" w:rsidR="008C1461" w:rsidRDefault="005B027B" w:rsidP="00E860E5">
            <w:pPr>
              <w:pStyle w:val="FLVW-Standardabsatz"/>
              <w:rPr>
                <w:sz w:val="20"/>
              </w:rPr>
            </w:pPr>
            <w:proofErr w:type="spellStart"/>
            <w:r>
              <w:rPr>
                <w:color w:val="D91622"/>
                <w:sz w:val="20"/>
              </w:rPr>
              <w:t>Formen</w:t>
            </w:r>
            <w:r>
              <w:rPr>
                <w:color w:val="D91622"/>
                <w:sz w:val="20"/>
              </w:rPr>
              <w:t>Beteiligung</w:t>
            </w:r>
            <w:proofErr w:type="spellEnd"/>
            <w:r>
              <w:rPr>
                <w:color w:val="D91622"/>
                <w:sz w:val="20"/>
              </w:rPr>
              <w:t xml:space="preserve"> an Ausschreibungen (DFB</w:t>
            </w:r>
            <w:r w:rsidR="00893F1D">
              <w:rPr>
                <w:color w:val="D91622"/>
                <w:sz w:val="20"/>
              </w:rPr>
              <w:t>-Aktion Club100)</w:t>
            </w:r>
          </w:p>
        </w:tc>
        <w:tc>
          <w:tcPr>
            <w:tcW w:w="1114" w:type="dxa"/>
          </w:tcPr>
          <w:p w14:paraId="0A24A3C4" w14:textId="77777777" w:rsidR="008C1461" w:rsidRDefault="008C1461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404" w:type="dxa"/>
          </w:tcPr>
          <w:p w14:paraId="3AAB4D80" w14:textId="77777777" w:rsidR="008C1461" w:rsidRDefault="008C1461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914" w:type="dxa"/>
          </w:tcPr>
          <w:p w14:paraId="58C90349" w14:textId="77777777" w:rsidR="008C1461" w:rsidRDefault="008C1461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527" w:type="dxa"/>
          </w:tcPr>
          <w:p w14:paraId="328FF4EA" w14:textId="77777777" w:rsidR="008C1461" w:rsidRDefault="008C1461" w:rsidP="00E860E5">
            <w:pPr>
              <w:pStyle w:val="FLVW-Standardabsatz"/>
              <w:rPr>
                <w:sz w:val="20"/>
              </w:rPr>
            </w:pPr>
          </w:p>
        </w:tc>
        <w:tc>
          <w:tcPr>
            <w:tcW w:w="1258" w:type="dxa"/>
          </w:tcPr>
          <w:p w14:paraId="57B39657" w14:textId="77777777" w:rsidR="008C1461" w:rsidRDefault="008C1461" w:rsidP="00E860E5">
            <w:pPr>
              <w:pStyle w:val="FLVW-Standardabsatz"/>
              <w:rPr>
                <w:sz w:val="20"/>
              </w:rPr>
            </w:pPr>
          </w:p>
        </w:tc>
      </w:tr>
    </w:tbl>
    <w:p w14:paraId="7E607BDC" w14:textId="77777777" w:rsidR="002833D4" w:rsidRPr="00D84D94" w:rsidRDefault="002833D4" w:rsidP="002833D4">
      <w:pPr>
        <w:pStyle w:val="FLVW-Listenabsatz2"/>
        <w:numPr>
          <w:ilvl w:val="0"/>
          <w:numId w:val="0"/>
        </w:numPr>
        <w:ind w:left="720" w:hanging="360"/>
        <w:rPr>
          <w:lang w:val="de-DE"/>
        </w:rPr>
      </w:pPr>
    </w:p>
    <w:sectPr w:rsidR="002833D4" w:rsidRPr="00D84D94" w:rsidSect="00315838">
      <w:headerReference w:type="default" r:id="rId12"/>
      <w:footerReference w:type="default" r:id="rId13"/>
      <w:headerReference w:type="first" r:id="rId14"/>
      <w:footerReference w:type="first" r:id="rId15"/>
      <w:pgSz w:w="11910" w:h="16840"/>
      <w:pgMar w:top="1622" w:right="1321" w:bottom="1418" w:left="1418" w:header="618" w:footer="805" w:gutter="0"/>
      <w:pgNumType w:start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F4EAC" w14:textId="77777777" w:rsidR="004F3EEE" w:rsidRDefault="004F3EEE">
      <w:r>
        <w:separator/>
      </w:r>
    </w:p>
  </w:endnote>
  <w:endnote w:type="continuationSeparator" w:id="0">
    <w:p w14:paraId="24058310" w14:textId="77777777" w:rsidR="004F3EEE" w:rsidRDefault="004F3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UI-SemiboldItalic">
    <w:altName w:val="Sylfaen"/>
    <w:charset w:val="00"/>
    <w:family w:val="swiss"/>
    <w:pitch w:val="variable"/>
    <w:sig w:usb0="E40006FF" w:usb1="4000E07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ionPro-Regular">
    <w:altName w:val="Calibri"/>
    <w:charset w:val="4D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3CEE6" w14:textId="77777777" w:rsidR="009067EF" w:rsidRDefault="00A22687">
    <w:pPr>
      <w:pStyle w:val="Textkrper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3F7BA33" wp14:editId="11AF1D8F">
              <wp:simplePos x="0" y="0"/>
              <wp:positionH relativeFrom="column">
                <wp:posOffset>5423950</wp:posOffset>
              </wp:positionH>
              <wp:positionV relativeFrom="paragraph">
                <wp:posOffset>-187449</wp:posOffset>
              </wp:positionV>
              <wp:extent cx="0" cy="524288"/>
              <wp:effectExtent l="0" t="0" r="12700" b="9525"/>
              <wp:wrapNone/>
              <wp:docPr id="1292274208" name="Gerade Verbindung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24288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9356ED" id="Gerade Verbindung 2" o:spid="_x0000_s1026" style="position:absolute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7.1pt,-14.75pt" to="427.1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" strokecolor="black [3213]" strokeweight=".5pt"/>
          </w:pict>
        </mc:Fallback>
      </mc:AlternateContent>
    </w:r>
    <w:r>
      <w:rPr>
        <w:noProof/>
      </w:rPr>
      <w:drawing>
        <wp:anchor distT="0" distB="0" distL="114300" distR="114300" simplePos="0" relativeHeight="251665408" behindDoc="1" locked="0" layoutInCell="1" allowOverlap="1" wp14:anchorId="060DA110" wp14:editId="53E8996F">
          <wp:simplePos x="0" y="0"/>
          <wp:positionH relativeFrom="column">
            <wp:posOffset>4517268</wp:posOffset>
          </wp:positionH>
          <wp:positionV relativeFrom="paragraph">
            <wp:posOffset>-366395</wp:posOffset>
          </wp:positionV>
          <wp:extent cx="882650" cy="882650"/>
          <wp:effectExtent l="0" t="0" r="0" b="0"/>
          <wp:wrapNone/>
          <wp:docPr id="1864878678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4878678" name="Grafik 186487867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2650" cy="882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7E72">
      <w:rPr>
        <w:noProof/>
      </w:rPr>
      <w:drawing>
        <wp:anchor distT="0" distB="0" distL="114300" distR="114300" simplePos="0" relativeHeight="251664384" behindDoc="1" locked="0" layoutInCell="1" allowOverlap="1" wp14:anchorId="1D532120" wp14:editId="192A8E63">
          <wp:simplePos x="0" y="0"/>
          <wp:positionH relativeFrom="column">
            <wp:posOffset>5590522</wp:posOffset>
          </wp:positionH>
          <wp:positionV relativeFrom="paragraph">
            <wp:posOffset>-212090</wp:posOffset>
          </wp:positionV>
          <wp:extent cx="577181" cy="577181"/>
          <wp:effectExtent l="0" t="0" r="0" b="0"/>
          <wp:wrapNone/>
          <wp:docPr id="12" name="Grafi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Grafik 1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7181" cy="5771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1A29"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10A52391" wp14:editId="2A521C9D">
              <wp:simplePos x="0" y="0"/>
              <wp:positionH relativeFrom="page">
                <wp:posOffset>887819</wp:posOffset>
              </wp:positionH>
              <wp:positionV relativeFrom="page">
                <wp:posOffset>10170042</wp:posOffset>
              </wp:positionV>
              <wp:extent cx="4694274" cy="584791"/>
              <wp:effectExtent l="0" t="0" r="508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694274" cy="5847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FDEA27" w14:textId="77777777" w:rsidR="00F802EB" w:rsidRPr="00251A29" w:rsidRDefault="00251A29" w:rsidP="00251A29">
                          <w:pPr>
                            <w:spacing w:before="20"/>
                            <w:ind w:left="20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proofErr w:type="spellStart"/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</w:t>
                          </w:r>
                          <w:proofErr w:type="spellEnd"/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 xml:space="preserve">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A5239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69.9pt;margin-top:800.8pt;width:369.65pt;height:46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" filled="f" stroked="f">
              <v:path arrowok="t"/>
              <v:textbox inset="0,0,0,0">
                <w:txbxContent>
                  <w:p w14:paraId="56FDEA27" w14:textId="77777777" w:rsidR="00F802EB" w:rsidRPr="00251A29" w:rsidRDefault="00251A29" w:rsidP="00251A29">
                    <w:pPr>
                      <w:spacing w:before="20"/>
                      <w:ind w:left="20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proofErr w:type="spellStart"/>
                    <w:r w:rsidRPr="00251A29">
                      <w:rPr>
                        <w:bCs/>
                        <w:color w:val="1A2227"/>
                        <w:sz w:val="10"/>
                      </w:rPr>
                      <w:t>SportCentrum</w:t>
                    </w:r>
                    <w:proofErr w:type="spellEnd"/>
                    <w:r w:rsidRPr="00251A29">
                      <w:rPr>
                        <w:bCs/>
                        <w:color w:val="1A2227"/>
                        <w:sz w:val="10"/>
                      </w:rPr>
                      <w:t xml:space="preserve">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51972"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2B206996" wp14:editId="157F5BF6">
              <wp:simplePos x="0" y="0"/>
              <wp:positionH relativeFrom="page">
                <wp:posOffset>899795</wp:posOffset>
              </wp:positionH>
              <wp:positionV relativeFrom="page">
                <wp:posOffset>9785350</wp:posOffset>
              </wp:positionV>
              <wp:extent cx="6120130" cy="0"/>
              <wp:effectExtent l="0" t="0" r="13970" b="1270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FB35CC" id="Line 2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770.5pt" to="552.75pt,77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D4Ryit3gAAAA4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9C1B9A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51F7B63F" wp14:editId="27176C79">
              <wp:simplePos x="0" y="0"/>
              <wp:positionH relativeFrom="page">
                <wp:posOffset>0</wp:posOffset>
              </wp:positionH>
              <wp:positionV relativeFrom="page">
                <wp:posOffset>5352708</wp:posOffset>
              </wp:positionV>
              <wp:extent cx="334108" cy="0"/>
              <wp:effectExtent l="0" t="0" r="8890" b="12700"/>
              <wp:wrapNone/>
              <wp:docPr id="2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H="1">
                        <a:off x="0" y="0"/>
                        <a:ext cx="334108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465C15" id="Line 2" o:spid="_x0000_s1026" style="position:absolute;flip:x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421.45pt" to="26.3pt,4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EBA7A" w14:textId="77777777" w:rsidR="006E5E65" w:rsidRDefault="00C51972">
    <w:pPr>
      <w:pStyle w:val="Fuzeile"/>
    </w:pPr>
    <w:r w:rsidRPr="00C51972"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4B559286" wp14:editId="2CE2EA22">
              <wp:simplePos x="0" y="0"/>
              <wp:positionH relativeFrom="margin">
                <wp:align>center</wp:align>
              </wp:positionH>
              <wp:positionV relativeFrom="page">
                <wp:posOffset>10192215</wp:posOffset>
              </wp:positionV>
              <wp:extent cx="6958051" cy="374072"/>
              <wp:effectExtent l="0" t="0" r="1905" b="6985"/>
              <wp:wrapNone/>
              <wp:docPr id="1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958051" cy="37407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64B43B" w14:textId="77777777" w:rsidR="00251A29" w:rsidRPr="00251A29" w:rsidRDefault="00251A29" w:rsidP="00251A29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proofErr w:type="spellStart"/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</w:t>
                          </w:r>
                          <w:proofErr w:type="spellEnd"/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 xml:space="preserve">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</w:p>
                        <w:p w14:paraId="76630768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</w:p>
                        <w:p w14:paraId="50202807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sz w:val="10"/>
                            </w:rPr>
                          </w:pPr>
                          <w:r w:rsidRPr="00251A29">
                            <w:rPr>
                              <w:sz w:val="10"/>
                            </w:rPr>
                            <w:t>16.07.18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559286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0;margin-top:802.55pt;width:547.9pt;height:29.45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" filled="f" stroked="f">
              <v:path arrowok="t"/>
              <v:textbox inset="0,0,0,0">
                <w:txbxContent>
                  <w:p w14:paraId="1464B43B" w14:textId="77777777" w:rsidR="00251A29" w:rsidRPr="00251A29" w:rsidRDefault="00251A29" w:rsidP="00251A29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proofErr w:type="spellStart"/>
                    <w:r w:rsidRPr="00251A29">
                      <w:rPr>
                        <w:bCs/>
                        <w:color w:val="1A2227"/>
                        <w:sz w:val="10"/>
                      </w:rPr>
                      <w:t>SportCentrum</w:t>
                    </w:r>
                    <w:proofErr w:type="spellEnd"/>
                    <w:r w:rsidRPr="00251A29">
                      <w:rPr>
                        <w:bCs/>
                        <w:color w:val="1A2227"/>
                        <w:sz w:val="10"/>
                      </w:rPr>
                      <w:t xml:space="preserve">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</w:p>
                  <w:p w14:paraId="76630768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</w:p>
                  <w:p w14:paraId="50202807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sz w:val="10"/>
                      </w:rPr>
                    </w:pPr>
                    <w:r w:rsidRPr="00251A29">
                      <w:rPr>
                        <w:sz w:val="10"/>
                      </w:rPr>
                      <w:t>16.07.18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C51972"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183CF0D2" wp14:editId="74EF734A">
              <wp:simplePos x="0" y="0"/>
              <wp:positionH relativeFrom="page">
                <wp:posOffset>913130</wp:posOffset>
              </wp:positionH>
              <wp:positionV relativeFrom="page">
                <wp:posOffset>9783056</wp:posOffset>
              </wp:positionV>
              <wp:extent cx="6120130" cy="0"/>
              <wp:effectExtent l="0" t="0" r="13970" b="1270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FD8080" id="Line 2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1.9pt,770.3pt" to="553.8pt,7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Bn7scz3gAAAA4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007AF" w14:textId="77777777" w:rsidR="004F3EEE" w:rsidRDefault="004F3EEE">
      <w:r>
        <w:separator/>
      </w:r>
    </w:p>
  </w:footnote>
  <w:footnote w:type="continuationSeparator" w:id="0">
    <w:p w14:paraId="32D5948C" w14:textId="77777777" w:rsidR="004F3EEE" w:rsidRDefault="004F3E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8FA88" w14:textId="77777777" w:rsidR="009067EF" w:rsidRDefault="00E860E5">
    <w:pPr>
      <w:pStyle w:val="Textkrper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4CC6F1B1" wp14:editId="073302DF">
              <wp:simplePos x="0" y="0"/>
              <wp:positionH relativeFrom="page">
                <wp:posOffset>885092</wp:posOffset>
              </wp:positionH>
              <wp:positionV relativeFrom="page">
                <wp:posOffset>381000</wp:posOffset>
              </wp:positionV>
              <wp:extent cx="5820508" cy="177800"/>
              <wp:effectExtent l="0" t="0" r="8890" b="0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820508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26D745" w14:textId="77777777" w:rsidR="00FC1235" w:rsidRDefault="00D84D94">
                          <w:r w:rsidRPr="00D84D94">
                            <w:rPr>
                              <w:b/>
                              <w:color w:val="231F20"/>
                              <w:sz w:val="18"/>
                            </w:rPr>
                            <w:t>Mitarbeitermanagement im Verein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C6F1B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9.7pt;margin-top:30pt;width:458.3pt;height:14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" filled="f" stroked="f">
              <v:path arrowok="t"/>
              <v:textbox inset="0,0,0,0">
                <w:txbxContent>
                  <w:p w14:paraId="2126D745" w14:textId="77777777" w:rsidR="00FC1235" w:rsidRDefault="00D84D94">
                    <w:r w:rsidRPr="00D84D94">
                      <w:rPr>
                        <w:b/>
                        <w:color w:val="231F20"/>
                        <w:sz w:val="18"/>
                      </w:rPr>
                      <w:t>Mitarbeitermanagement im Verein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013B8">
      <w:rPr>
        <w:noProof/>
      </w:rPr>
      <mc:AlternateContent>
        <mc:Choice Requires="wps">
          <w:drawing>
            <wp:anchor distT="0" distB="0" distL="114300" distR="114300" simplePos="0" relativeHeight="251653120" behindDoc="1" locked="0" layoutInCell="1" allowOverlap="1" wp14:anchorId="4B01EA3F" wp14:editId="2384466F">
              <wp:simplePos x="0" y="0"/>
              <wp:positionH relativeFrom="page">
                <wp:posOffset>899795</wp:posOffset>
              </wp:positionH>
              <wp:positionV relativeFrom="page">
                <wp:posOffset>680720</wp:posOffset>
              </wp:positionV>
              <wp:extent cx="6120130" cy="0"/>
              <wp:effectExtent l="0" t="0" r="1270" b="0"/>
              <wp:wrapNone/>
              <wp:docPr id="8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05EC8A" id="Line 5" o:spid="_x0000_s1026" style="position:absolute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53.6pt" to="552.75pt,5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DzMpEF3gAAAAw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7013B8">
      <w:rPr>
        <w:noProof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248ED81C" wp14:editId="17055E1A">
              <wp:simplePos x="0" y="0"/>
              <wp:positionH relativeFrom="page">
                <wp:posOffset>6932930</wp:posOffset>
              </wp:positionH>
              <wp:positionV relativeFrom="page">
                <wp:posOffset>379095</wp:posOffset>
              </wp:positionV>
              <wp:extent cx="113030" cy="1778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303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18618" w14:textId="77777777" w:rsidR="009067EF" w:rsidRDefault="00B74944">
                          <w:pPr>
                            <w:pStyle w:val="Textkrper"/>
                            <w:spacing w:before="20"/>
                            <w:ind w:left="4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A7A9A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8ED81C" id="Text Box 3" o:spid="_x0000_s1027" type="#_x0000_t202" style="position:absolute;margin-left:545.9pt;margin-top:29.85pt;width:8.9pt;height:14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" filled="f" stroked="f">
              <v:path arrowok="t"/>
              <v:textbox inset="0,0,0,0">
                <w:txbxContent>
                  <w:p w14:paraId="7CB18618" w14:textId="77777777" w:rsidR="009067EF" w:rsidRDefault="00B74944">
                    <w:pPr>
                      <w:pStyle w:val="Textkrper"/>
                      <w:spacing w:before="20"/>
                      <w:ind w:left="40"/>
                    </w:pPr>
                    <w:r>
                      <w:fldChar w:fldCharType="begin"/>
                    </w:r>
                    <w:r>
                      <w:rPr>
                        <w:color w:val="A7A9A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B5555" w14:textId="77777777" w:rsidR="006E5E65" w:rsidRDefault="00251A29">
    <w:pPr>
      <w:pStyle w:val="Kopfzeile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8A932C7" wp14:editId="1E0DC773">
          <wp:simplePos x="0" y="0"/>
          <wp:positionH relativeFrom="page">
            <wp:posOffset>0</wp:posOffset>
          </wp:positionH>
          <wp:positionV relativeFrom="page">
            <wp:posOffset>11430</wp:posOffset>
          </wp:positionV>
          <wp:extent cx="7559675" cy="10693400"/>
          <wp:effectExtent l="0" t="0" r="0" b="0"/>
          <wp:wrapNone/>
          <wp:docPr id="17" name="Grafi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cover_bg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69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2CA1">
      <w:rPr>
        <w:noProof/>
        <w:sz w:val="44"/>
      </w:rPr>
      <w:drawing>
        <wp:anchor distT="0" distB="0" distL="114300" distR="114300" simplePos="0" relativeHeight="251660288" behindDoc="0" locked="0" layoutInCell="1" allowOverlap="1" wp14:anchorId="11A94160" wp14:editId="253DB500">
          <wp:simplePos x="0" y="0"/>
          <wp:positionH relativeFrom="margin">
            <wp:align>center</wp:align>
          </wp:positionH>
          <wp:positionV relativeFrom="paragraph">
            <wp:posOffset>4385</wp:posOffset>
          </wp:positionV>
          <wp:extent cx="5141259" cy="5571489"/>
          <wp:effectExtent l="0" t="0" r="0" b="0"/>
          <wp:wrapNone/>
          <wp:docPr id="26" name="Grafi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flvw_marketing_logo_basic_4c.pd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1259" cy="55714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E6507E"/>
    <w:multiLevelType w:val="multilevel"/>
    <w:tmpl w:val="E57C562A"/>
    <w:numStyleLink w:val="FLVW-Liste"/>
  </w:abstractNum>
  <w:abstractNum w:abstractNumId="2" w15:restartNumberingAfterBreak="0">
    <w:nsid w:val="0CCB6C0D"/>
    <w:multiLevelType w:val="multilevel"/>
    <w:tmpl w:val="E57C562A"/>
    <w:numStyleLink w:val="FLVW-Liste"/>
  </w:abstractNum>
  <w:abstractNum w:abstractNumId="3" w15:restartNumberingAfterBreak="0">
    <w:nsid w:val="15047941"/>
    <w:multiLevelType w:val="multilevel"/>
    <w:tmpl w:val="E57C562A"/>
    <w:numStyleLink w:val="FLVW-Liste"/>
  </w:abstractNum>
  <w:abstractNum w:abstractNumId="4" w15:restartNumberingAfterBreak="0">
    <w:nsid w:val="1B11125D"/>
    <w:multiLevelType w:val="hybridMultilevel"/>
    <w:tmpl w:val="3A066032"/>
    <w:lvl w:ilvl="0" w:tplc="FC585C82">
      <w:start w:val="1"/>
      <w:numFmt w:val="decimal"/>
      <w:lvlText w:val="%1."/>
      <w:lvlJc w:val="left"/>
      <w:pPr>
        <w:ind w:left="2262" w:hanging="284"/>
      </w:pPr>
      <w:rPr>
        <w:rFonts w:ascii="Segoe UI" w:eastAsia="Segoe UI" w:hAnsi="Segoe UI" w:cs="Segoe UI" w:hint="default"/>
        <w:b/>
        <w:bCs/>
        <w:color w:val="E31E30"/>
        <w:spacing w:val="-1"/>
        <w:w w:val="100"/>
        <w:sz w:val="20"/>
        <w:szCs w:val="20"/>
        <w:lang w:val="de-DE" w:eastAsia="de-DE" w:bidi="de-DE"/>
      </w:rPr>
    </w:lvl>
    <w:lvl w:ilvl="1" w:tplc="4DF4FDCE">
      <w:numFmt w:val="bullet"/>
      <w:lvlText w:val="•"/>
      <w:lvlJc w:val="left"/>
      <w:pPr>
        <w:ind w:left="3092" w:hanging="284"/>
      </w:pPr>
      <w:rPr>
        <w:rFonts w:hint="default"/>
        <w:lang w:val="de-DE" w:eastAsia="de-DE" w:bidi="de-DE"/>
      </w:rPr>
    </w:lvl>
    <w:lvl w:ilvl="2" w:tplc="672C9DDE">
      <w:numFmt w:val="bullet"/>
      <w:lvlText w:val="•"/>
      <w:lvlJc w:val="left"/>
      <w:pPr>
        <w:ind w:left="3925" w:hanging="284"/>
      </w:pPr>
      <w:rPr>
        <w:rFonts w:hint="default"/>
        <w:lang w:val="de-DE" w:eastAsia="de-DE" w:bidi="de-DE"/>
      </w:rPr>
    </w:lvl>
    <w:lvl w:ilvl="3" w:tplc="B89CC1F0">
      <w:numFmt w:val="bullet"/>
      <w:lvlText w:val="•"/>
      <w:lvlJc w:val="left"/>
      <w:pPr>
        <w:ind w:left="4757" w:hanging="284"/>
      </w:pPr>
      <w:rPr>
        <w:rFonts w:hint="default"/>
        <w:lang w:val="de-DE" w:eastAsia="de-DE" w:bidi="de-DE"/>
      </w:rPr>
    </w:lvl>
    <w:lvl w:ilvl="4" w:tplc="ACB05952">
      <w:numFmt w:val="bullet"/>
      <w:lvlText w:val="•"/>
      <w:lvlJc w:val="left"/>
      <w:pPr>
        <w:ind w:left="5590" w:hanging="284"/>
      </w:pPr>
      <w:rPr>
        <w:rFonts w:hint="default"/>
        <w:lang w:val="de-DE" w:eastAsia="de-DE" w:bidi="de-DE"/>
      </w:rPr>
    </w:lvl>
    <w:lvl w:ilvl="5" w:tplc="F9328E22">
      <w:numFmt w:val="bullet"/>
      <w:lvlText w:val="•"/>
      <w:lvlJc w:val="left"/>
      <w:pPr>
        <w:ind w:left="6422" w:hanging="284"/>
      </w:pPr>
      <w:rPr>
        <w:rFonts w:hint="default"/>
        <w:lang w:val="de-DE" w:eastAsia="de-DE" w:bidi="de-DE"/>
      </w:rPr>
    </w:lvl>
    <w:lvl w:ilvl="6" w:tplc="1F6A6BD0">
      <w:numFmt w:val="bullet"/>
      <w:lvlText w:val="•"/>
      <w:lvlJc w:val="left"/>
      <w:pPr>
        <w:ind w:left="7255" w:hanging="284"/>
      </w:pPr>
      <w:rPr>
        <w:rFonts w:hint="default"/>
        <w:lang w:val="de-DE" w:eastAsia="de-DE" w:bidi="de-DE"/>
      </w:rPr>
    </w:lvl>
    <w:lvl w:ilvl="7" w:tplc="869A2DC4">
      <w:numFmt w:val="bullet"/>
      <w:lvlText w:val="•"/>
      <w:lvlJc w:val="left"/>
      <w:pPr>
        <w:ind w:left="8087" w:hanging="284"/>
      </w:pPr>
      <w:rPr>
        <w:rFonts w:hint="default"/>
        <w:lang w:val="de-DE" w:eastAsia="de-DE" w:bidi="de-DE"/>
      </w:rPr>
    </w:lvl>
    <w:lvl w:ilvl="8" w:tplc="2B3E4018">
      <w:numFmt w:val="bullet"/>
      <w:lvlText w:val="•"/>
      <w:lvlJc w:val="left"/>
      <w:pPr>
        <w:ind w:left="8920" w:hanging="284"/>
      </w:pPr>
      <w:rPr>
        <w:rFonts w:hint="default"/>
        <w:lang w:val="de-DE" w:eastAsia="de-DE" w:bidi="de-DE"/>
      </w:rPr>
    </w:lvl>
  </w:abstractNum>
  <w:abstractNum w:abstractNumId="5" w15:restartNumberingAfterBreak="0">
    <w:nsid w:val="21654BB7"/>
    <w:multiLevelType w:val="hybridMultilevel"/>
    <w:tmpl w:val="E2EE6C38"/>
    <w:lvl w:ilvl="0" w:tplc="C2D62A6E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9307FA"/>
    <w:multiLevelType w:val="multilevel"/>
    <w:tmpl w:val="E57C562A"/>
    <w:styleLink w:val="FLVW-Liste"/>
    <w:lvl w:ilvl="0">
      <w:start w:val="1"/>
      <w:numFmt w:val="bullet"/>
      <w:pStyle w:val="FLVW-Listenabsatz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>
      <w:start w:val="1"/>
      <w:numFmt w:val="bullet"/>
      <w:lvlText w:val="|"/>
      <w:lvlJc w:val="left"/>
      <w:pPr>
        <w:ind w:left="1080" w:hanging="360"/>
      </w:pPr>
      <w:rPr>
        <w:rFonts w:ascii="Segoe UI Black" w:hAnsi="Segoe UI Black"/>
        <w:color w:val="808080" w:themeColor="background1" w:themeShade="80"/>
      </w:rPr>
    </w:lvl>
    <w:lvl w:ilvl="2">
      <w:start w:val="1"/>
      <w:numFmt w:val="bullet"/>
      <w:lvlText w:val="-"/>
      <w:lvlJc w:val="left"/>
      <w:pPr>
        <w:ind w:left="1800" w:hanging="360"/>
      </w:pPr>
      <w:rPr>
        <w:rFonts w:ascii="Segoe UI" w:hAnsi="Segoe UI" w:hint="default"/>
      </w:rPr>
    </w:lvl>
    <w:lvl w:ilvl="3">
      <w:start w:val="1"/>
      <w:numFmt w:val="bullet"/>
      <w:lvlText w:val="-"/>
      <w:lvlJc w:val="left"/>
      <w:pPr>
        <w:ind w:left="2520" w:hanging="360"/>
      </w:pPr>
      <w:rPr>
        <w:rFonts w:ascii="Segoe UI" w:hAnsi="Segoe UI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Segoe UI" w:hAnsi="Segoe UI" w:cs="Courier New" w:hint="default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25F35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3C3363F"/>
    <w:multiLevelType w:val="multilevel"/>
    <w:tmpl w:val="FD9CE4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25D10D1F"/>
    <w:multiLevelType w:val="hybridMultilevel"/>
    <w:tmpl w:val="14B6F4A6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4A6B7A"/>
    <w:multiLevelType w:val="hybridMultilevel"/>
    <w:tmpl w:val="E57C562A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D46447"/>
    <w:multiLevelType w:val="multilevel"/>
    <w:tmpl w:val="5B846BB6"/>
    <w:lvl w:ilvl="0">
      <w:start w:val="1"/>
      <w:numFmt w:val="decimal"/>
      <w:pStyle w:val="FLVW-Listenabsatz2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459A71B6"/>
    <w:multiLevelType w:val="multilevel"/>
    <w:tmpl w:val="E57C562A"/>
    <w:numStyleLink w:val="FLVW-Liste"/>
  </w:abstractNum>
  <w:abstractNum w:abstractNumId="13" w15:restartNumberingAfterBreak="0">
    <w:nsid w:val="45FA5395"/>
    <w:multiLevelType w:val="hybridMultilevel"/>
    <w:tmpl w:val="AB2091D8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64206BF"/>
    <w:multiLevelType w:val="hybridMultilevel"/>
    <w:tmpl w:val="0407000F"/>
    <w:lvl w:ilvl="0" w:tplc="B8B6C23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585C1A6A">
      <w:start w:val="1"/>
      <w:numFmt w:val="lowerLetter"/>
      <w:lvlText w:val="%2."/>
      <w:lvlJc w:val="left"/>
      <w:pPr>
        <w:ind w:left="1440" w:hanging="360"/>
      </w:pPr>
      <w:rPr>
        <w:color w:val="808080" w:themeColor="background1" w:themeShade="80"/>
      </w:rPr>
    </w:lvl>
    <w:lvl w:ilvl="2" w:tplc="D0D0471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B92445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6786A5A" w:tentative="1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CA2BEC8" w:tentative="1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7B07DF0" w:tentative="1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C9275BA" w:tentative="1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ED89834" w:tentative="1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48BE5FA4"/>
    <w:multiLevelType w:val="hybridMultilevel"/>
    <w:tmpl w:val="8E086426"/>
    <w:lvl w:ilvl="0" w:tplc="1AF2247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C24DB1"/>
    <w:multiLevelType w:val="hybridMultilevel"/>
    <w:tmpl w:val="8EE6AE1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9EA6D47"/>
    <w:multiLevelType w:val="hybridMultilevel"/>
    <w:tmpl w:val="F7A03BD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F913B1"/>
    <w:multiLevelType w:val="multilevel"/>
    <w:tmpl w:val="E57C562A"/>
    <w:numStyleLink w:val="FLVW-Liste"/>
  </w:abstractNum>
  <w:abstractNum w:abstractNumId="19" w15:restartNumberingAfterBreak="0">
    <w:nsid w:val="4EFF64E0"/>
    <w:multiLevelType w:val="hybridMultilevel"/>
    <w:tmpl w:val="49A6CA2A"/>
    <w:lvl w:ilvl="0" w:tplc="FE1076E4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A54299"/>
    <w:multiLevelType w:val="multilevel"/>
    <w:tmpl w:val="851050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50410501"/>
    <w:multiLevelType w:val="multilevel"/>
    <w:tmpl w:val="E57C562A"/>
    <w:numStyleLink w:val="FLVW-Liste"/>
  </w:abstractNum>
  <w:abstractNum w:abstractNumId="22" w15:restartNumberingAfterBreak="0">
    <w:nsid w:val="514B79C5"/>
    <w:multiLevelType w:val="multilevel"/>
    <w:tmpl w:val="E57C562A"/>
    <w:numStyleLink w:val="FLVW-Liste"/>
  </w:abstractNum>
  <w:abstractNum w:abstractNumId="23" w15:restartNumberingAfterBreak="0">
    <w:nsid w:val="53D01E62"/>
    <w:multiLevelType w:val="hybridMultilevel"/>
    <w:tmpl w:val="738AF9F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2742A1"/>
    <w:multiLevelType w:val="multilevel"/>
    <w:tmpl w:val="E57C562A"/>
    <w:numStyleLink w:val="FLVW-Liste"/>
  </w:abstractNum>
  <w:abstractNum w:abstractNumId="25" w15:restartNumberingAfterBreak="0">
    <w:nsid w:val="5D3925F1"/>
    <w:multiLevelType w:val="hybridMultilevel"/>
    <w:tmpl w:val="A50A077A"/>
    <w:lvl w:ilvl="0" w:tplc="D666B8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12201A"/>
    <w:multiLevelType w:val="hybridMultilevel"/>
    <w:tmpl w:val="8C0E627C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E6C7A04"/>
    <w:multiLevelType w:val="hybridMultilevel"/>
    <w:tmpl w:val="882ECE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F47EBA"/>
    <w:multiLevelType w:val="hybridMultilevel"/>
    <w:tmpl w:val="1494F2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35758F"/>
    <w:multiLevelType w:val="multilevel"/>
    <w:tmpl w:val="E57C562A"/>
    <w:numStyleLink w:val="FLVW-Liste"/>
  </w:abstractNum>
  <w:num w:numId="1" w16cid:durableId="565647570">
    <w:abstractNumId w:val="4"/>
  </w:num>
  <w:num w:numId="2" w16cid:durableId="89939127">
    <w:abstractNumId w:val="27"/>
  </w:num>
  <w:num w:numId="3" w16cid:durableId="1854369827">
    <w:abstractNumId w:val="25"/>
  </w:num>
  <w:num w:numId="4" w16cid:durableId="640816472">
    <w:abstractNumId w:val="5"/>
  </w:num>
  <w:num w:numId="5" w16cid:durableId="362554239">
    <w:abstractNumId w:val="19"/>
  </w:num>
  <w:num w:numId="6" w16cid:durableId="198712818">
    <w:abstractNumId w:val="10"/>
  </w:num>
  <w:num w:numId="7" w16cid:durableId="660500429">
    <w:abstractNumId w:val="9"/>
  </w:num>
  <w:num w:numId="8" w16cid:durableId="1556425039">
    <w:abstractNumId w:val="17"/>
  </w:num>
  <w:num w:numId="9" w16cid:durableId="1638297454">
    <w:abstractNumId w:val="26"/>
  </w:num>
  <w:num w:numId="10" w16cid:durableId="259798255">
    <w:abstractNumId w:val="13"/>
  </w:num>
  <w:num w:numId="11" w16cid:durableId="779422540">
    <w:abstractNumId w:val="16"/>
  </w:num>
  <w:num w:numId="12" w16cid:durableId="1490554201">
    <w:abstractNumId w:val="6"/>
  </w:num>
  <w:num w:numId="13" w16cid:durableId="920793512">
    <w:abstractNumId w:val="21"/>
  </w:num>
  <w:num w:numId="14" w16cid:durableId="33622118">
    <w:abstractNumId w:val="18"/>
  </w:num>
  <w:num w:numId="15" w16cid:durableId="2029522321">
    <w:abstractNumId w:val="7"/>
  </w:num>
  <w:num w:numId="16" w16cid:durableId="646086190">
    <w:abstractNumId w:val="12"/>
  </w:num>
  <w:num w:numId="17" w16cid:durableId="1686131024">
    <w:abstractNumId w:val="23"/>
  </w:num>
  <w:num w:numId="18" w16cid:durableId="190652793">
    <w:abstractNumId w:val="14"/>
  </w:num>
  <w:num w:numId="19" w16cid:durableId="1450707638">
    <w:abstractNumId w:val="1"/>
  </w:num>
  <w:num w:numId="20" w16cid:durableId="1873375421">
    <w:abstractNumId w:val="3"/>
  </w:num>
  <w:num w:numId="21" w16cid:durableId="491071935">
    <w:abstractNumId w:val="28"/>
  </w:num>
  <w:num w:numId="22" w16cid:durableId="1304694630">
    <w:abstractNumId w:val="24"/>
  </w:num>
  <w:num w:numId="23" w16cid:durableId="1210803233">
    <w:abstractNumId w:val="2"/>
  </w:num>
  <w:num w:numId="24" w16cid:durableId="207689293">
    <w:abstractNumId w:val="29"/>
  </w:num>
  <w:num w:numId="25" w16cid:durableId="1668049529">
    <w:abstractNumId w:val="8"/>
  </w:num>
  <w:num w:numId="26" w16cid:durableId="1543592220">
    <w:abstractNumId w:val="22"/>
  </w:num>
  <w:num w:numId="27" w16cid:durableId="618223162">
    <w:abstractNumId w:val="20"/>
  </w:num>
  <w:num w:numId="28" w16cid:durableId="1462960900">
    <w:abstractNumId w:val="11"/>
  </w:num>
  <w:num w:numId="29" w16cid:durableId="605162683">
    <w:abstractNumId w:val="0"/>
  </w:num>
  <w:num w:numId="30" w16cid:durableId="198766271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attachedTemplate r:id="rId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F6D"/>
    <w:rsid w:val="000F29B4"/>
    <w:rsid w:val="00132121"/>
    <w:rsid w:val="00251A29"/>
    <w:rsid w:val="0025686B"/>
    <w:rsid w:val="002833D4"/>
    <w:rsid w:val="002D22BB"/>
    <w:rsid w:val="002F6A5E"/>
    <w:rsid w:val="00315838"/>
    <w:rsid w:val="0036540A"/>
    <w:rsid w:val="00390C42"/>
    <w:rsid w:val="003D345A"/>
    <w:rsid w:val="003E43E7"/>
    <w:rsid w:val="004240E1"/>
    <w:rsid w:val="00432BF8"/>
    <w:rsid w:val="00460D09"/>
    <w:rsid w:val="00461F6D"/>
    <w:rsid w:val="00484D4E"/>
    <w:rsid w:val="004F3EEE"/>
    <w:rsid w:val="00503B7B"/>
    <w:rsid w:val="005063E5"/>
    <w:rsid w:val="005323F9"/>
    <w:rsid w:val="00590957"/>
    <w:rsid w:val="005B027B"/>
    <w:rsid w:val="005E068E"/>
    <w:rsid w:val="00602CA1"/>
    <w:rsid w:val="00632FFD"/>
    <w:rsid w:val="006C70B2"/>
    <w:rsid w:val="006E5E65"/>
    <w:rsid w:val="007013B8"/>
    <w:rsid w:val="00715F33"/>
    <w:rsid w:val="00727E72"/>
    <w:rsid w:val="008741EA"/>
    <w:rsid w:val="00893F1D"/>
    <w:rsid w:val="008C1461"/>
    <w:rsid w:val="009067EF"/>
    <w:rsid w:val="00951D74"/>
    <w:rsid w:val="009C1B9A"/>
    <w:rsid w:val="00A100BB"/>
    <w:rsid w:val="00A22687"/>
    <w:rsid w:val="00A8080D"/>
    <w:rsid w:val="00AF1744"/>
    <w:rsid w:val="00B74944"/>
    <w:rsid w:val="00B91719"/>
    <w:rsid w:val="00B95B2C"/>
    <w:rsid w:val="00BB636D"/>
    <w:rsid w:val="00C51972"/>
    <w:rsid w:val="00C64D00"/>
    <w:rsid w:val="00CA6320"/>
    <w:rsid w:val="00CB4222"/>
    <w:rsid w:val="00D06ADB"/>
    <w:rsid w:val="00D221B3"/>
    <w:rsid w:val="00D27195"/>
    <w:rsid w:val="00D45D4A"/>
    <w:rsid w:val="00D66DBD"/>
    <w:rsid w:val="00D84D94"/>
    <w:rsid w:val="00D85C6B"/>
    <w:rsid w:val="00D9417C"/>
    <w:rsid w:val="00DD1654"/>
    <w:rsid w:val="00E860E5"/>
    <w:rsid w:val="00E90B6E"/>
    <w:rsid w:val="00EB0873"/>
    <w:rsid w:val="00F802EB"/>
    <w:rsid w:val="00FC1235"/>
    <w:rsid w:val="00FE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B00566"/>
  <w15:docId w15:val="{355F6E99-C616-42AE-812F-4F0BF058F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Pr>
      <w:rFonts w:ascii="Segoe UI" w:eastAsia="Segoe UI" w:hAnsi="Segoe UI" w:cs="Segoe UI"/>
      <w:lang w:val="de-DE" w:eastAsia="de-DE" w:bidi="de-DE"/>
    </w:rPr>
  </w:style>
  <w:style w:type="paragraph" w:styleId="berschrift1">
    <w:name w:val="heading 1"/>
    <w:basedOn w:val="Standard"/>
    <w:uiPriority w:val="1"/>
    <w:qFormat/>
    <w:pPr>
      <w:spacing w:before="1"/>
      <w:ind w:left="1416"/>
      <w:outlineLvl w:val="0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8"/>
      <w:szCs w:val="18"/>
    </w:rPr>
  </w:style>
  <w:style w:type="paragraph" w:styleId="Listenabsatz">
    <w:name w:val="List Paragraph"/>
    <w:basedOn w:val="Standard"/>
    <w:uiPriority w:val="34"/>
    <w:qFormat/>
    <w:pPr>
      <w:ind w:left="2262" w:right="2756" w:hanging="283"/>
    </w:pPr>
  </w:style>
  <w:style w:type="paragraph" w:customStyle="1" w:styleId="TableParagraph">
    <w:name w:val="Table Paragraph"/>
    <w:basedOn w:val="Standard"/>
    <w:uiPriority w:val="1"/>
    <w:qFormat/>
  </w:style>
  <w:style w:type="paragraph" w:customStyle="1" w:styleId="FLVW-berschrift2">
    <w:name w:val="FLVW - Überschrift 2"/>
    <w:basedOn w:val="berschrift1"/>
    <w:uiPriority w:val="1"/>
    <w:qFormat/>
    <w:rsid w:val="006C70B2"/>
    <w:pPr>
      <w:spacing w:before="480" w:after="240"/>
      <w:ind w:left="0"/>
    </w:pPr>
    <w:rPr>
      <w:color w:val="E31E30"/>
    </w:rPr>
  </w:style>
  <w:style w:type="paragraph" w:customStyle="1" w:styleId="FLVW-Standardabsatz">
    <w:name w:val="FLVW - Standardabsatz"/>
    <w:basedOn w:val="Standard"/>
    <w:uiPriority w:val="1"/>
    <w:qFormat/>
    <w:rsid w:val="00484D4E"/>
    <w:pPr>
      <w:spacing w:after="480" w:line="276" w:lineRule="auto"/>
    </w:pPr>
    <w:rPr>
      <w:color w:val="424242"/>
      <w:sz w:val="18"/>
      <w:szCs w:val="18"/>
    </w:rPr>
  </w:style>
  <w:style w:type="paragraph" w:customStyle="1" w:styleId="FLVW-Zitat">
    <w:name w:val="FLVW - Zitat"/>
    <w:basedOn w:val="Standard"/>
    <w:uiPriority w:val="1"/>
    <w:qFormat/>
    <w:rsid w:val="00484D4E"/>
    <w:pPr>
      <w:spacing w:before="190" w:after="720" w:line="281" w:lineRule="auto"/>
      <w:ind w:left="567"/>
    </w:pPr>
    <w:rPr>
      <w:rFonts w:ascii="SegoeUI-SemiboldItalic" w:hAnsi="SegoeUI-SemiboldItalic"/>
      <w:b/>
      <w:i/>
      <w:color w:val="424242"/>
      <w:sz w:val="18"/>
      <w:lang w:val="en-US"/>
    </w:rPr>
  </w:style>
  <w:style w:type="paragraph" w:customStyle="1" w:styleId="FLVW-berschrift1">
    <w:name w:val="FLVW - Überschrift 1"/>
    <w:basedOn w:val="Standard"/>
    <w:uiPriority w:val="1"/>
    <w:qFormat/>
    <w:rsid w:val="002833D4"/>
    <w:rPr>
      <w:b/>
      <w:color w:val="424242"/>
      <w:sz w:val="42"/>
    </w:rPr>
  </w:style>
  <w:style w:type="numbering" w:customStyle="1" w:styleId="FLVW-Liste">
    <w:name w:val="FLVW - Liste"/>
    <w:uiPriority w:val="99"/>
    <w:rsid w:val="005323F9"/>
    <w:pPr>
      <w:numPr>
        <w:numId w:val="12"/>
      </w:numPr>
    </w:pPr>
  </w:style>
  <w:style w:type="paragraph" w:customStyle="1" w:styleId="FLVW-Listenabsatz">
    <w:name w:val="FLVW - Listenabsatz"/>
    <w:basedOn w:val="FLVW-Standardabsatz"/>
    <w:uiPriority w:val="1"/>
    <w:qFormat/>
    <w:rsid w:val="00E860E5"/>
    <w:pPr>
      <w:numPr>
        <w:numId w:val="26"/>
      </w:numPr>
      <w:spacing w:after="120" w:line="240" w:lineRule="auto"/>
    </w:pPr>
    <w:rPr>
      <w:lang w:val="en-US"/>
    </w:rPr>
  </w:style>
  <w:style w:type="paragraph" w:customStyle="1" w:styleId="FLVW-Listenabsatz2">
    <w:name w:val="FLVW - Listenabsatz 2"/>
    <w:basedOn w:val="FLVW-Listenabsatz"/>
    <w:uiPriority w:val="1"/>
    <w:qFormat/>
    <w:rsid w:val="00E860E5"/>
    <w:pPr>
      <w:numPr>
        <w:numId w:val="28"/>
      </w:numPr>
    </w:pPr>
  </w:style>
  <w:style w:type="paragraph" w:styleId="Kopfzeile">
    <w:name w:val="header"/>
    <w:basedOn w:val="Standard"/>
    <w:link w:val="Kopf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table" w:styleId="Tabellenraster">
    <w:name w:val="Table Grid"/>
    <w:basedOn w:val="NormaleTabelle"/>
    <w:uiPriority w:val="39"/>
    <w:rsid w:val="00E860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E860E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4">
    <w:name w:val="Plain Table 4"/>
    <w:basedOn w:val="NormaleTabelle"/>
    <w:uiPriority w:val="44"/>
    <w:rsid w:val="009C1B9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5">
    <w:name w:val="Plain Table 5"/>
    <w:basedOn w:val="NormaleTabelle"/>
    <w:uiPriority w:val="45"/>
    <w:rsid w:val="009C1B9A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EinfacheTabelle2">
    <w:name w:val="Plain Table 2"/>
    <w:basedOn w:val="NormaleTabelle"/>
    <w:uiPriority w:val="42"/>
    <w:rsid w:val="009C1B9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1">
    <w:name w:val="Plain Table 1"/>
    <w:basedOn w:val="NormaleTabelle"/>
    <w:uiPriority w:val="41"/>
    <w:rsid w:val="009C1B9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itternetztabelle2Akzent2">
    <w:name w:val="Grid Table 2 Accent 2"/>
    <w:basedOn w:val="NormaleTabelle"/>
    <w:uiPriority w:val="47"/>
    <w:rsid w:val="009C1B9A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itternetztabelle5dunkelAkzent2">
    <w:name w:val="Grid Table 5 Dark Accent 2"/>
    <w:basedOn w:val="NormaleTabelle"/>
    <w:uiPriority w:val="50"/>
    <w:rsid w:val="009C1B9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itternetztabelle7farbig">
    <w:name w:val="Grid Table 7 Colorful"/>
    <w:basedOn w:val="NormaleTabelle"/>
    <w:uiPriority w:val="52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7farbigAkzent2">
    <w:name w:val="Grid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Listentabelle1hellAkzent2">
    <w:name w:val="List Table 1 Light Accent 2"/>
    <w:basedOn w:val="NormaleTabelle"/>
    <w:uiPriority w:val="46"/>
    <w:rsid w:val="009C1B9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2Akzent2">
    <w:name w:val="List Table 2 Accent 2"/>
    <w:basedOn w:val="NormaleTabelle"/>
    <w:uiPriority w:val="47"/>
    <w:rsid w:val="009C1B9A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6farbigAkzent6">
    <w:name w:val="List Table 6 Colorful Accent 6"/>
    <w:basedOn w:val="NormaleTabelle"/>
    <w:uiPriority w:val="51"/>
    <w:rsid w:val="009C1B9A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entabelle7farbigAkzent2">
    <w:name w:val="List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6farbig">
    <w:name w:val="List Table 6 Colorful"/>
    <w:basedOn w:val="NormaleTabelle"/>
    <w:uiPriority w:val="51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infacheTabelle3">
    <w:name w:val="Plain Table 3"/>
    <w:basedOn w:val="NormaleTabelle"/>
    <w:uiPriority w:val="43"/>
    <w:rsid w:val="009C1B9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Formatvorlage1">
    <w:name w:val="Formatvorlage1"/>
    <w:basedOn w:val="Standard"/>
    <w:qFormat/>
    <w:rsid w:val="00D85C6B"/>
    <w:pPr>
      <w:widowControl/>
      <w:autoSpaceDE/>
      <w:autoSpaceDN/>
    </w:pPr>
    <w:rPr>
      <w:rFonts w:eastAsiaTheme="minorHAnsi"/>
      <w:b/>
      <w:bCs/>
      <w:i/>
      <w:color w:val="000000"/>
      <w:sz w:val="16"/>
      <w:szCs w:val="20"/>
      <w:lang w:eastAsia="en-US" w:bidi="ar-SA"/>
    </w:rPr>
  </w:style>
  <w:style w:type="table" w:customStyle="1" w:styleId="Formatvorlage2">
    <w:name w:val="Formatvorlage2"/>
    <w:basedOn w:val="NormaleTabelle"/>
    <w:uiPriority w:val="99"/>
    <w:rsid w:val="00D85C6B"/>
    <w:pPr>
      <w:widowControl/>
      <w:autoSpaceDE/>
      <w:autoSpaceDN/>
    </w:pPr>
    <w:rPr>
      <w:rFonts w:ascii="Segoe UI" w:hAnsi="Segoe UI"/>
      <w:sz w:val="20"/>
      <w:szCs w:val="24"/>
      <w:lang w:val="de-DE"/>
    </w:rPr>
    <w:tblPr/>
    <w:tcPr>
      <w:vAlign w:val="center"/>
    </w:tcPr>
    <w:tblStylePr w:type="firstRow">
      <w:pPr>
        <w:jc w:val="left"/>
      </w:pPr>
      <w:rPr>
        <w:b/>
        <w:i/>
        <w:sz w:val="16"/>
      </w:rPr>
      <w:tblPr/>
      <w:tcPr>
        <w:tcBorders>
          <w:top w:val="nil"/>
          <w:left w:val="nil"/>
          <w:bottom w:val="dashed" w:sz="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left w:val="dashed" w:sz="8" w:space="0" w:color="000000" w:themeColor="text1"/>
        </w:tcBorders>
      </w:tcPr>
    </w:tblStylePr>
  </w:style>
  <w:style w:type="paragraph" w:customStyle="1" w:styleId="EinfAbs">
    <w:name w:val="[Einf. Abs.]"/>
    <w:basedOn w:val="Standard"/>
    <w:uiPriority w:val="99"/>
    <w:rsid w:val="00D85C6B"/>
    <w:pPr>
      <w:widowControl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  <w:szCs w:val="24"/>
      <w:lang w:eastAsia="en-US" w:bidi="ar-SA"/>
    </w:rPr>
  </w:style>
  <w:style w:type="table" w:styleId="Gitternetztabelle1hell">
    <w:name w:val="Grid Table 1 Light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1">
    <w:name w:val="Grid Table 1 Light Accent 1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5dunkelAkzent1">
    <w:name w:val="Grid Table 5 Dark Accent 1"/>
    <w:basedOn w:val="NormaleTabelle"/>
    <w:uiPriority w:val="50"/>
    <w:rsid w:val="00715F3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Listentabelle3Akzent2">
    <w:name w:val="List Table 3 Accent 2"/>
    <w:basedOn w:val="NormaleTabelle"/>
    <w:uiPriority w:val="48"/>
    <w:rsid w:val="00715F33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entabelle5dunkelAkzent2">
    <w:name w:val="List Table 5 Dark Accent 2"/>
    <w:basedOn w:val="NormaleTabelle"/>
    <w:uiPriority w:val="50"/>
    <w:rsid w:val="00715F33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6farbigAkzent2">
    <w:name w:val="List Table 6 Colorful Accent 2"/>
    <w:basedOn w:val="NormaleTabelle"/>
    <w:uiPriority w:val="51"/>
    <w:rsid w:val="00715F33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7farbig">
    <w:name w:val="List Table 7 Colorful"/>
    <w:basedOn w:val="NormaleTabelle"/>
    <w:uiPriority w:val="52"/>
    <w:rsid w:val="00715F3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FLVWStandardtabelle">
    <w:name w:val="FLVW Standardtabelle"/>
    <w:basedOn w:val="NormaleTabelle"/>
    <w:uiPriority w:val="99"/>
    <w:rsid w:val="006C70B2"/>
    <w:pPr>
      <w:widowControl/>
      <w:autoSpaceDE/>
      <w:autoSpaceDN/>
    </w:pPr>
    <w:rPr>
      <w:rFonts w:ascii="Segoe UI" w:hAnsi="Segoe UI"/>
      <w:sz w:val="16"/>
    </w:rPr>
    <w:tblPr>
      <w:tblStyleRowBandSize w:val="1"/>
      <w:tblBorders>
        <w:top w:val="single" w:sz="24" w:space="0" w:color="FFFFFF" w:themeColor="background1"/>
        <w:left w:val="single" w:sz="24" w:space="0" w:color="FFFFFF" w:themeColor="background1"/>
        <w:bottom w:val="single" w:sz="24" w:space="0" w:color="FFFFFF" w:themeColor="background1"/>
        <w:right w:val="single" w:sz="24" w:space="0" w:color="FFFFFF" w:themeColor="background1"/>
        <w:insideV w:val="single" w:sz="24" w:space="0" w:color="FFFFFF" w:themeColor="background1"/>
      </w:tblBorders>
    </w:tblPr>
    <w:tcPr>
      <w:shd w:val="clear" w:color="auto" w:fill="F2F2F2" w:themeFill="background1" w:themeFillShade="F2"/>
      <w:vAlign w:val="center"/>
    </w:tcPr>
    <w:tblStylePr w:type="firstRow">
      <w:pPr>
        <w:jc w:val="left"/>
      </w:pPr>
      <w:rPr>
        <w:rFonts w:ascii="Segoe UI" w:hAnsi="Segoe UI"/>
        <w:b/>
        <w:color w:val="FFFFFF" w:themeColor="background1"/>
        <w:sz w:val="16"/>
      </w:rPr>
      <w:tblPr/>
      <w:tcPr>
        <w:shd w:val="clear" w:color="auto" w:fill="424242"/>
      </w:tcPr>
    </w:tblStylePr>
    <w:tblStylePr w:type="firstCol">
      <w:rPr>
        <w:b/>
        <w:color w:val="424242"/>
      </w:rPr>
      <w:tblPr/>
      <w:tcPr>
        <w:shd w:val="clear" w:color="auto" w:fill="FFFFFF" w:themeFill="background1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KeinLeerraum">
    <w:name w:val="No Spacing"/>
    <w:link w:val="KeinLeerraumZchn"/>
    <w:uiPriority w:val="1"/>
    <w:qFormat/>
    <w:rsid w:val="00D221B3"/>
    <w:pPr>
      <w:widowControl/>
      <w:autoSpaceDE/>
      <w:autoSpaceDN/>
    </w:pPr>
    <w:rPr>
      <w:rFonts w:eastAsiaTheme="minorEastAsia"/>
      <w:lang w:eastAsia="zh-CN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D221B3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6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ee.Steffen.FLVW-NET\AppData\Local\Temp\Temp7_MaM%20(7).zip\flvw_mam_vorlag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7b02ded-4d65-4e23-a947-c0b4982d398f">PJUUWWDRPVH6-119857682-90686</_dlc_DocId>
    <_dlc_DocIdUrl xmlns="27b02ded-4d65-4e23-a947-c0b4982d398f">
      <Url>https://flvw.sharepoint.com/sites/FLVW/_layouts/15/DocIdRedir.aspx?ID=PJUUWWDRPVH6-119857682-90686</Url>
      <Description>PJUUWWDRPVH6-119857682-90686</Description>
    </_dlc_DocIdUrl>
    <TaxCatchAll xmlns="27b02ded-4d65-4e23-a947-c0b4982d398f" xsi:nil="true"/>
    <lcf76f155ced4ddcb4097134ff3c332f xmlns="649ea4f5-06fd-470f-9b48-26edd86c351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C55B2E2A1899E4B9F45EE1A7A063F90" ma:contentTypeVersion="4217" ma:contentTypeDescription="Ein neues Dokument erstellen." ma:contentTypeScope="" ma:versionID="59d869da9bea4ba0e318f2ad814fc2a4">
  <xsd:schema xmlns:xsd="http://www.w3.org/2001/XMLSchema" xmlns:xs="http://www.w3.org/2001/XMLSchema" xmlns:p="http://schemas.microsoft.com/office/2006/metadata/properties" xmlns:ns2="27b02ded-4d65-4e23-a947-c0b4982d398f" xmlns:ns3="649ea4f5-06fd-470f-9b48-26edd86c351c" targetNamespace="http://schemas.microsoft.com/office/2006/metadata/properties" ma:root="true" ma:fieldsID="bf17a98c52bf6fd4ca0e991be8b25ec2" ns2:_="" ns3:_="">
    <xsd:import namespace="27b02ded-4d65-4e23-a947-c0b4982d398f"/>
    <xsd:import namespace="649ea4f5-06fd-470f-9b48-26edd86c351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b02ded-4d65-4e23-a947-c0b4982d398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fb5ffee-b0e5-410e-ad75-f9d545fa5801}" ma:internalName="TaxCatchAll" ma:showField="CatchAllData" ma:web="27b02ded-4d65-4e23-a947-c0b4982d39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9ea4f5-06fd-470f-9b48-26edd86c3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Bildmarkierungen" ma:readOnly="false" ma:fieldId="{5cf76f15-5ced-4ddc-b409-7134ff3c332f}" ma:taxonomyMulti="true" ma:sspId="0a8f5f9c-5cbe-4c3b-b7ce-3398fe5e8a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5CA37E-B0BA-4FD3-A37C-421F13EDC3A1}">
  <ds:schemaRefs>
    <ds:schemaRef ds:uri="http://schemas.microsoft.com/office/2006/metadata/properties"/>
    <ds:schemaRef ds:uri="http://schemas.microsoft.com/office/infopath/2007/PartnerControls"/>
    <ds:schemaRef ds:uri="27b02ded-4d65-4e23-a947-c0b4982d398f"/>
    <ds:schemaRef ds:uri="649ea4f5-06fd-470f-9b48-26edd86c351c"/>
  </ds:schemaRefs>
</ds:datastoreItem>
</file>

<file path=customXml/itemProps2.xml><?xml version="1.0" encoding="utf-8"?>
<ds:datastoreItem xmlns:ds="http://schemas.openxmlformats.org/officeDocument/2006/customXml" ds:itemID="{755BD68D-AD06-48A4-9FC6-B3A9BDA87D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250EF3-8D87-6745-A76F-942896BA2A6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BBA4107-1D4D-48B5-A1BF-DE691B0DE37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67FB650D-1614-4583-A807-C3832745DE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b02ded-4d65-4e23-a947-c0b4982d398f"/>
    <ds:schemaRef ds:uri="649ea4f5-06fd-470f-9b48-26edd86c35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flvw_mam_vorlage</Template>
  <TotalTime>0</TotalTime>
  <Pages>1</Pages>
  <Words>76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[Dokumententitel]</vt:lpstr>
    </vt:vector>
  </TitlesOfParts>
  <Manager/>
  <Company/>
  <LinksUpToDate>false</LinksUpToDate>
  <CharactersWithSpaces>557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[Dokumententitel]</dc:title>
  <dc:subject>[Betreff]</dc:subject>
  <dc:creator>Kree, Steffen</dc:creator>
  <cp:keywords/>
  <dc:description/>
  <cp:lastModifiedBy>Kree, Steffen</cp:lastModifiedBy>
  <cp:revision>15</cp:revision>
  <cp:lastPrinted>2018-07-16T07:26:00Z</cp:lastPrinted>
  <dcterms:created xsi:type="dcterms:W3CDTF">2023-05-31T13:27:00Z</dcterms:created>
  <dcterms:modified xsi:type="dcterms:W3CDTF">2023-05-31T13:34:00Z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2018-06-20T10:00:00Z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2018-06-20T10:00:00Z</vt:filetime>
  </property>
  <property fmtid="{D5CDD505-2E9C-101B-9397-08002B2CF9AE}" pid="5" name="ContentTypeId">
    <vt:lpwstr>0x010100FC55B2E2A1899E4B9F45EE1A7A063F90</vt:lpwstr>
  </property>
  <property fmtid="{D5CDD505-2E9C-101B-9397-08002B2CF9AE}" pid="6" name="_dlc_DocIdItemGuid">
    <vt:lpwstr>a53c747b-6554-4a7e-8479-25cc3b3d509b</vt:lpwstr>
  </property>
  <property fmtid="{D5CDD505-2E9C-101B-9397-08002B2CF9AE}" pid="7" name="MediaServiceImageTags">
    <vt:lpwstr/>
  </property>
</Properties>
</file>