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84297" w14:textId="071C8ACD" w:rsidR="0091624D" w:rsidRPr="003204AF" w:rsidRDefault="0091624D" w:rsidP="0091624D">
      <w:pPr>
        <w:pStyle w:val="EinfAbs"/>
        <w:rPr>
          <w:rFonts w:ascii="Segoe UI" w:hAnsi="Segoe UI" w:cs="Segoe UI"/>
          <w:b/>
          <w:bCs/>
          <w:sz w:val="26"/>
          <w:szCs w:val="26"/>
          <w:u w:val="single"/>
        </w:rPr>
      </w:pPr>
      <w:r w:rsidRPr="003204AF">
        <w:rPr>
          <w:rFonts w:ascii="Segoe UI" w:hAnsi="Segoe UI" w:cs="Segoe UI"/>
          <w:b/>
          <w:bCs/>
          <w:sz w:val="26"/>
          <w:szCs w:val="26"/>
          <w:u w:val="single"/>
        </w:rPr>
        <w:t xml:space="preserve">Anmeldeformular Vereinsturnier im </w:t>
      </w:r>
      <w:proofErr w:type="gramStart"/>
      <w:r w:rsidRPr="003204AF">
        <w:rPr>
          <w:rFonts w:ascii="Segoe UI" w:hAnsi="Segoe UI" w:cs="Segoe UI"/>
          <w:b/>
          <w:bCs/>
          <w:sz w:val="26"/>
          <w:szCs w:val="26"/>
          <w:u w:val="single"/>
        </w:rPr>
        <w:t>FLVW Hochsauerlandkreis</w:t>
      </w:r>
      <w:proofErr w:type="gramEnd"/>
    </w:p>
    <w:p w14:paraId="716D47A5" w14:textId="77777777" w:rsidR="00986A3F" w:rsidRDefault="00986A3F" w:rsidP="004245C7">
      <w:pPr>
        <w:pStyle w:val="EinfAbs"/>
        <w:rPr>
          <w:rFonts w:ascii="Segoe UI" w:hAnsi="Segoe UI" w:cs="Segoe UI"/>
          <w:color w:val="FF00FF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390"/>
        <w:gridCol w:w="4296"/>
      </w:tblGrid>
      <w:tr w:rsidR="00E75D4E" w14:paraId="4AF82E5E" w14:textId="77777777" w:rsidTr="007C6456">
        <w:tc>
          <w:tcPr>
            <w:tcW w:w="4390" w:type="dxa"/>
          </w:tcPr>
          <w:p w14:paraId="10831CC0" w14:textId="333D974F" w:rsidR="00E75D4E" w:rsidRPr="007C6456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7C6456">
              <w:rPr>
                <w:rFonts w:ascii="Segoe UI" w:hAnsi="Segoe UI" w:cs="Segoe UI"/>
                <w:b/>
                <w:sz w:val="20"/>
                <w:szCs w:val="20"/>
              </w:rPr>
              <w:t>Ausrichtender Verein</w:t>
            </w:r>
          </w:p>
        </w:tc>
        <w:tc>
          <w:tcPr>
            <w:tcW w:w="4296" w:type="dxa"/>
          </w:tcPr>
          <w:p w14:paraId="10F2BAE2" w14:textId="77777777" w:rsidR="00E75D4E" w:rsidRPr="00BD0B6D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75D4E" w14:paraId="46BAAAB0" w14:textId="77777777" w:rsidTr="007C6456">
        <w:tc>
          <w:tcPr>
            <w:tcW w:w="4390" w:type="dxa"/>
          </w:tcPr>
          <w:p w14:paraId="15456BEB" w14:textId="3B01CBDD" w:rsidR="00E75D4E" w:rsidRPr="007C6456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7C6456">
              <w:rPr>
                <w:rFonts w:ascii="Segoe UI" w:hAnsi="Segoe UI" w:cs="Segoe UI"/>
                <w:b/>
                <w:sz w:val="20"/>
                <w:szCs w:val="20"/>
              </w:rPr>
              <w:t xml:space="preserve">Ansprechpartner des Vereins </w:t>
            </w:r>
            <w:r w:rsidR="00893A1B" w:rsidRPr="007C6456">
              <w:rPr>
                <w:rFonts w:ascii="Segoe UI" w:hAnsi="Segoe UI" w:cs="Segoe UI"/>
                <w:b/>
                <w:sz w:val="20"/>
                <w:szCs w:val="20"/>
              </w:rPr>
              <w:t>für das Turnier</w:t>
            </w:r>
          </w:p>
          <w:p w14:paraId="6A04567C" w14:textId="77777777" w:rsidR="00893A1B" w:rsidRPr="001F6C5D" w:rsidRDefault="00893A1B" w:rsidP="00E70F1F">
            <w:pPr>
              <w:pStyle w:val="EinfAbs"/>
              <w:spacing w:line="36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1F6C5D">
              <w:rPr>
                <w:rFonts w:ascii="Segoe UI" w:hAnsi="Segoe UI" w:cs="Segoe UI"/>
                <w:sz w:val="20"/>
                <w:szCs w:val="20"/>
              </w:rPr>
              <w:t>Name:</w:t>
            </w:r>
          </w:p>
          <w:p w14:paraId="107781DB" w14:textId="77777777" w:rsidR="00893A1B" w:rsidRPr="001F6C5D" w:rsidRDefault="00893A1B" w:rsidP="00E70F1F">
            <w:pPr>
              <w:pStyle w:val="EinfAbs"/>
              <w:spacing w:line="36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1F6C5D">
              <w:rPr>
                <w:rFonts w:ascii="Segoe UI" w:hAnsi="Segoe UI" w:cs="Segoe UI"/>
                <w:sz w:val="20"/>
                <w:szCs w:val="20"/>
              </w:rPr>
              <w:t>Handynummer:</w:t>
            </w:r>
          </w:p>
          <w:p w14:paraId="2E17A3D1" w14:textId="0FDCF426" w:rsidR="00893A1B" w:rsidRPr="001F6C5D" w:rsidRDefault="00893A1B" w:rsidP="00E70F1F">
            <w:pPr>
              <w:pStyle w:val="EinfAbs"/>
              <w:spacing w:line="36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1F6C5D">
              <w:rPr>
                <w:rFonts w:ascii="Segoe UI" w:hAnsi="Segoe UI" w:cs="Segoe UI"/>
                <w:sz w:val="20"/>
                <w:szCs w:val="20"/>
              </w:rPr>
              <w:t>E-Mail-Adresse:</w:t>
            </w:r>
          </w:p>
        </w:tc>
        <w:tc>
          <w:tcPr>
            <w:tcW w:w="4296" w:type="dxa"/>
          </w:tcPr>
          <w:p w14:paraId="5BF45055" w14:textId="77777777" w:rsidR="00E75D4E" w:rsidRPr="00BD0B6D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75D4E" w14:paraId="4286D7F1" w14:textId="77777777" w:rsidTr="007C6456">
        <w:tc>
          <w:tcPr>
            <w:tcW w:w="4390" w:type="dxa"/>
          </w:tcPr>
          <w:p w14:paraId="02330BAA" w14:textId="11B0EE3A" w:rsidR="00E75D4E" w:rsidRPr="007C6456" w:rsidRDefault="001F6C5D" w:rsidP="00E70F1F">
            <w:pPr>
              <w:pStyle w:val="EinfAbs"/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7C6456">
              <w:rPr>
                <w:rFonts w:ascii="Segoe UI" w:hAnsi="Segoe UI" w:cs="Segoe UI"/>
                <w:b/>
                <w:sz w:val="20"/>
                <w:szCs w:val="20"/>
              </w:rPr>
              <w:t>Name des Turniers</w:t>
            </w:r>
          </w:p>
        </w:tc>
        <w:tc>
          <w:tcPr>
            <w:tcW w:w="4296" w:type="dxa"/>
          </w:tcPr>
          <w:p w14:paraId="7B53378B" w14:textId="77777777" w:rsidR="00E75D4E" w:rsidRPr="00BD0B6D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75D4E" w14:paraId="32D794D6" w14:textId="77777777" w:rsidTr="007C6456">
        <w:tc>
          <w:tcPr>
            <w:tcW w:w="4390" w:type="dxa"/>
          </w:tcPr>
          <w:p w14:paraId="4A17207A" w14:textId="5110C179" w:rsidR="00E75D4E" w:rsidRPr="007C6456" w:rsidRDefault="001F6C5D" w:rsidP="00E70F1F">
            <w:pPr>
              <w:pStyle w:val="EinfAbs"/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7C6456">
              <w:rPr>
                <w:rFonts w:ascii="Segoe UI" w:hAnsi="Segoe UI" w:cs="Segoe UI"/>
                <w:b/>
                <w:sz w:val="20"/>
                <w:szCs w:val="20"/>
              </w:rPr>
              <w:t>Datum</w:t>
            </w:r>
          </w:p>
        </w:tc>
        <w:tc>
          <w:tcPr>
            <w:tcW w:w="4296" w:type="dxa"/>
          </w:tcPr>
          <w:p w14:paraId="7445BFAF" w14:textId="77777777" w:rsidR="00E75D4E" w:rsidRPr="00BD0B6D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75D4E" w14:paraId="6390F7E2" w14:textId="77777777" w:rsidTr="007C6456">
        <w:tc>
          <w:tcPr>
            <w:tcW w:w="4390" w:type="dxa"/>
          </w:tcPr>
          <w:p w14:paraId="13759DC0" w14:textId="1C9B3D3A" w:rsidR="00E75D4E" w:rsidRPr="007C6456" w:rsidRDefault="001F6C5D" w:rsidP="00E70F1F">
            <w:pPr>
              <w:pStyle w:val="EinfAbs"/>
              <w:spacing w:line="36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7C6456">
              <w:rPr>
                <w:rFonts w:ascii="Segoe UI" w:hAnsi="Segoe UI" w:cs="Segoe UI"/>
                <w:b/>
                <w:sz w:val="20"/>
                <w:szCs w:val="20"/>
              </w:rPr>
              <w:t>Spielort</w:t>
            </w:r>
          </w:p>
        </w:tc>
        <w:tc>
          <w:tcPr>
            <w:tcW w:w="4296" w:type="dxa"/>
          </w:tcPr>
          <w:p w14:paraId="22319795" w14:textId="77777777" w:rsidR="00E75D4E" w:rsidRPr="00BD0B6D" w:rsidRDefault="00E75D4E" w:rsidP="00E70F1F">
            <w:pPr>
              <w:pStyle w:val="EinfAbs"/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AC8E1F4" w14:textId="47DBB28A" w:rsidR="0008268A" w:rsidRDefault="0008268A" w:rsidP="004245C7">
      <w:pPr>
        <w:pStyle w:val="EinfAbs"/>
        <w:rPr>
          <w:rFonts w:ascii="Segoe UI" w:hAnsi="Segoe UI" w:cs="Segoe UI"/>
          <w:sz w:val="20"/>
          <w:szCs w:val="20"/>
        </w:rPr>
      </w:pPr>
    </w:p>
    <w:p w14:paraId="708720A9" w14:textId="77777777" w:rsidR="00864CC9" w:rsidRDefault="00864CC9" w:rsidP="004245C7">
      <w:pPr>
        <w:pStyle w:val="EinfAbs"/>
        <w:rPr>
          <w:rFonts w:ascii="Segoe UI" w:hAnsi="Segoe UI" w:cs="Segoe UI"/>
          <w:sz w:val="20"/>
          <w:szCs w:val="20"/>
        </w:rPr>
      </w:pPr>
    </w:p>
    <w:p w14:paraId="0375A49B" w14:textId="143F0CD8" w:rsidR="00B23667" w:rsidRDefault="00B23667" w:rsidP="004245C7">
      <w:pPr>
        <w:pStyle w:val="EinfAbs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Mannschaftsauswahl</w:t>
      </w:r>
    </w:p>
    <w:p w14:paraId="7D243A5F" w14:textId="77777777" w:rsidR="00C22FB8" w:rsidRPr="00C22FB8" w:rsidRDefault="00C22FB8" w:rsidP="004245C7">
      <w:pPr>
        <w:pStyle w:val="EinfAbs"/>
        <w:rPr>
          <w:rFonts w:ascii="Segoe UI" w:hAnsi="Segoe UI" w:cs="Segoe UI"/>
          <w:b/>
          <w:sz w:val="12"/>
          <w:szCs w:val="12"/>
        </w:rPr>
      </w:pPr>
    </w:p>
    <w:p w14:paraId="12F0D1E1" w14:textId="7D99164E" w:rsidR="00B23667" w:rsidRPr="00C22FB8" w:rsidRDefault="00000000" w:rsidP="004245C7">
      <w:pPr>
        <w:pStyle w:val="EinfAbs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21214947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AD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ab/>
      </w:r>
      <w:r w:rsidR="00C22FB8">
        <w:rPr>
          <w:rFonts w:ascii="Segoe UI" w:hAnsi="Segoe UI" w:cs="Segoe UI"/>
          <w:sz w:val="20"/>
          <w:szCs w:val="20"/>
        </w:rPr>
        <w:t>Herren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b/>
            <w:sz w:val="20"/>
            <w:szCs w:val="20"/>
          </w:rPr>
          <w:id w:val="-516769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AD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DA6AD8">
        <w:rPr>
          <w:rFonts w:ascii="Segoe UI" w:hAnsi="Segoe UI" w:cs="Segoe UI"/>
          <w:b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>D-Jugend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</w:p>
    <w:p w14:paraId="3571F4DF" w14:textId="3D3AF33B" w:rsidR="00C22FB8" w:rsidRDefault="00000000" w:rsidP="00C22FB8">
      <w:pPr>
        <w:pStyle w:val="EinfAbs"/>
        <w:tabs>
          <w:tab w:val="left" w:pos="1095"/>
        </w:tabs>
        <w:rPr>
          <w:rFonts w:ascii="Segoe UI" w:hAnsi="Segoe UI" w:cs="Segoe UI"/>
          <w:b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1646936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FB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 xml:space="preserve">         </w:t>
      </w:r>
      <w:r w:rsidR="00C22FB8" w:rsidRPr="00C22FB8">
        <w:rPr>
          <w:rFonts w:ascii="Segoe UI" w:hAnsi="Segoe UI" w:cs="Segoe UI"/>
          <w:sz w:val="20"/>
          <w:szCs w:val="20"/>
        </w:rPr>
        <w:t>Altherren</w:t>
      </w:r>
      <w:r w:rsidR="00C22FB8" w:rsidRPr="00C22FB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b/>
            <w:sz w:val="20"/>
            <w:szCs w:val="20"/>
          </w:rPr>
          <w:id w:val="-11670910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AD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DA6AD8">
        <w:rPr>
          <w:rFonts w:ascii="Segoe UI" w:hAnsi="Segoe UI" w:cs="Segoe UI"/>
          <w:b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>E-Jugend</w:t>
      </w:r>
      <w:r w:rsidR="00DA6AD8">
        <w:rPr>
          <w:rFonts w:ascii="Segoe UI" w:hAnsi="Segoe UI" w:cs="Segoe UI"/>
          <w:sz w:val="20"/>
          <w:szCs w:val="20"/>
        </w:rPr>
        <w:tab/>
      </w:r>
    </w:p>
    <w:p w14:paraId="50F04CDF" w14:textId="6044784F" w:rsidR="00C22FB8" w:rsidRDefault="00000000" w:rsidP="004245C7">
      <w:pPr>
        <w:pStyle w:val="EinfAbs"/>
        <w:rPr>
          <w:rFonts w:ascii="Segoe UI" w:hAnsi="Segoe UI" w:cs="Segoe UI"/>
          <w:b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100594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FB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ab/>
      </w:r>
      <w:r w:rsidR="00C22FB8" w:rsidRPr="00C22FB8">
        <w:rPr>
          <w:rFonts w:ascii="Segoe UI" w:hAnsi="Segoe UI" w:cs="Segoe UI"/>
          <w:sz w:val="20"/>
          <w:szCs w:val="20"/>
        </w:rPr>
        <w:t>Frauen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b/>
            <w:sz w:val="20"/>
            <w:szCs w:val="20"/>
          </w:rPr>
          <w:id w:val="-1875384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AD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DA6AD8">
        <w:rPr>
          <w:rFonts w:ascii="Segoe UI" w:hAnsi="Segoe UI" w:cs="Segoe UI"/>
          <w:b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>F-Jugend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</w:p>
    <w:p w14:paraId="12C2E5F2" w14:textId="11056657" w:rsidR="00C22FB8" w:rsidRPr="00C22FB8" w:rsidRDefault="00000000" w:rsidP="004245C7">
      <w:pPr>
        <w:pStyle w:val="EinfAbs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-527795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FB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ab/>
      </w:r>
      <w:r w:rsidR="00C22FB8">
        <w:rPr>
          <w:rFonts w:ascii="Segoe UI" w:hAnsi="Segoe UI" w:cs="Segoe UI"/>
          <w:sz w:val="20"/>
          <w:szCs w:val="20"/>
        </w:rPr>
        <w:t>A-Jugend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b/>
            <w:sz w:val="20"/>
            <w:szCs w:val="20"/>
          </w:rPr>
          <w:id w:val="1599367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AD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DA6AD8">
        <w:rPr>
          <w:rFonts w:ascii="Segoe UI" w:hAnsi="Segoe UI" w:cs="Segoe UI"/>
          <w:b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>G-Jugend</w:t>
      </w:r>
      <w:r w:rsidR="00DA6AD8">
        <w:rPr>
          <w:rFonts w:ascii="Segoe UI" w:hAnsi="Segoe UI" w:cs="Segoe UI"/>
          <w:sz w:val="20"/>
          <w:szCs w:val="20"/>
        </w:rPr>
        <w:tab/>
      </w:r>
    </w:p>
    <w:p w14:paraId="1E21F229" w14:textId="6CA9B227" w:rsidR="00C22FB8" w:rsidRPr="00C22FB8" w:rsidRDefault="00000000" w:rsidP="004245C7">
      <w:pPr>
        <w:pStyle w:val="EinfAbs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1858158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FB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ab/>
      </w:r>
      <w:r w:rsidR="00C22FB8">
        <w:rPr>
          <w:rFonts w:ascii="Segoe UI" w:hAnsi="Segoe UI" w:cs="Segoe UI"/>
          <w:sz w:val="20"/>
          <w:szCs w:val="20"/>
        </w:rPr>
        <w:t>B-Jugend</w:t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  <w:r w:rsidR="00DA6AD8">
        <w:rPr>
          <w:rFonts w:ascii="Segoe UI" w:hAnsi="Segoe UI" w:cs="Segoe UI"/>
          <w:sz w:val="20"/>
          <w:szCs w:val="20"/>
        </w:rPr>
        <w:tab/>
      </w:r>
    </w:p>
    <w:p w14:paraId="5811425A" w14:textId="4D6FDDEF" w:rsidR="00C22FB8" w:rsidRDefault="00000000" w:rsidP="004245C7">
      <w:pPr>
        <w:pStyle w:val="EinfAbs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b/>
            <w:sz w:val="20"/>
            <w:szCs w:val="20"/>
          </w:rPr>
          <w:id w:val="2745242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FB8">
            <w:rPr>
              <w:rFonts w:ascii="MS Gothic" w:eastAsia="MS Gothic" w:hAnsi="MS Gothic" w:cs="Segoe UI" w:hint="eastAsia"/>
              <w:b/>
              <w:sz w:val="20"/>
              <w:szCs w:val="20"/>
            </w:rPr>
            <w:t>☐</w:t>
          </w:r>
        </w:sdtContent>
      </w:sdt>
      <w:r w:rsidR="00C22FB8">
        <w:rPr>
          <w:rFonts w:ascii="Segoe UI" w:hAnsi="Segoe UI" w:cs="Segoe UI"/>
          <w:b/>
          <w:sz w:val="20"/>
          <w:szCs w:val="20"/>
        </w:rPr>
        <w:tab/>
      </w:r>
      <w:r w:rsidR="00C22FB8">
        <w:rPr>
          <w:rFonts w:ascii="Segoe UI" w:hAnsi="Segoe UI" w:cs="Segoe UI"/>
          <w:sz w:val="20"/>
          <w:szCs w:val="20"/>
        </w:rPr>
        <w:t>C-Jugend</w:t>
      </w:r>
    </w:p>
    <w:p w14:paraId="04252515" w14:textId="77777777" w:rsidR="0035293E" w:rsidRDefault="0035293E" w:rsidP="004245C7">
      <w:pPr>
        <w:pStyle w:val="EinfAbs"/>
        <w:rPr>
          <w:rFonts w:ascii="Segoe UI" w:hAnsi="Segoe UI" w:cs="Segoe UI"/>
          <w:sz w:val="20"/>
          <w:szCs w:val="20"/>
        </w:rPr>
      </w:pPr>
    </w:p>
    <w:p w14:paraId="0F9B40FB" w14:textId="77777777" w:rsidR="0035293E" w:rsidRDefault="0035293E" w:rsidP="004245C7">
      <w:pPr>
        <w:pStyle w:val="EinfAbs"/>
        <w:rPr>
          <w:rFonts w:ascii="Segoe UI" w:hAnsi="Segoe UI" w:cs="Segoe UI"/>
          <w:sz w:val="20"/>
          <w:szCs w:val="20"/>
        </w:rPr>
      </w:pPr>
    </w:p>
    <w:p w14:paraId="125BA19D" w14:textId="421AD09B" w:rsidR="0035293E" w:rsidRDefault="0035293E" w:rsidP="004245C7">
      <w:pPr>
        <w:pStyle w:val="EinfAbs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Schiedsrichter</w:t>
      </w:r>
    </w:p>
    <w:p w14:paraId="35E56A6A" w14:textId="77777777" w:rsidR="0035293E" w:rsidRDefault="0035293E" w:rsidP="004245C7">
      <w:pPr>
        <w:pStyle w:val="EinfAbs"/>
        <w:rPr>
          <w:rFonts w:ascii="Segoe UI" w:hAnsi="Segoe UI" w:cs="Segoe UI"/>
          <w:b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343"/>
        <w:gridCol w:w="4343"/>
      </w:tblGrid>
      <w:tr w:rsidR="00BD0B6D" w14:paraId="6624DFB1" w14:textId="77777777" w:rsidTr="00BD0B6D">
        <w:tc>
          <w:tcPr>
            <w:tcW w:w="4343" w:type="dxa"/>
          </w:tcPr>
          <w:p w14:paraId="145D9B7E" w14:textId="0886E421" w:rsidR="00BD0B6D" w:rsidRPr="00BD0B6D" w:rsidRDefault="00BD0B6D" w:rsidP="004245C7">
            <w:pPr>
              <w:pStyle w:val="EinfAbs"/>
              <w:rPr>
                <w:rFonts w:ascii="Segoe UI" w:hAnsi="Segoe UI" w:cs="Segoe UI"/>
                <w:sz w:val="20"/>
                <w:szCs w:val="20"/>
              </w:rPr>
            </w:pPr>
            <w:r w:rsidRPr="00BD0B6D">
              <w:rPr>
                <w:rFonts w:ascii="Segoe UI" w:hAnsi="Segoe UI" w:cs="Segoe UI"/>
                <w:sz w:val="20"/>
                <w:szCs w:val="20"/>
              </w:rPr>
              <w:t>Anzahl der Schiedsrichter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*</w:t>
            </w:r>
          </w:p>
        </w:tc>
        <w:tc>
          <w:tcPr>
            <w:tcW w:w="4343" w:type="dxa"/>
          </w:tcPr>
          <w:p w14:paraId="6622F52E" w14:textId="77777777" w:rsidR="00BD0B6D" w:rsidRPr="00BD0B6D" w:rsidRDefault="00BD0B6D" w:rsidP="004245C7">
            <w:pPr>
              <w:pStyle w:val="EinfAbs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D0B6D" w14:paraId="0EA48858" w14:textId="77777777" w:rsidTr="00BD0B6D">
        <w:trPr>
          <w:trHeight w:val="70"/>
        </w:trPr>
        <w:tc>
          <w:tcPr>
            <w:tcW w:w="4343" w:type="dxa"/>
          </w:tcPr>
          <w:p w14:paraId="2FA67E6A" w14:textId="3E5E1FEC" w:rsidR="00BD0B6D" w:rsidRPr="00BD0B6D" w:rsidRDefault="00EF2123" w:rsidP="004245C7">
            <w:pPr>
              <w:pStyle w:val="EinfAbs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Schiedsrichterwunsch</w:t>
            </w:r>
          </w:p>
        </w:tc>
        <w:tc>
          <w:tcPr>
            <w:tcW w:w="4343" w:type="dxa"/>
          </w:tcPr>
          <w:p w14:paraId="214C7EAD" w14:textId="77777777" w:rsidR="00BD0B6D" w:rsidRPr="00BD0B6D" w:rsidRDefault="00BD0B6D" w:rsidP="004245C7">
            <w:pPr>
              <w:pStyle w:val="EinfAbs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2066715" w14:textId="77777777" w:rsidR="00EF2123" w:rsidRDefault="00EF2123" w:rsidP="00BD0B6D">
      <w:pPr>
        <w:pStyle w:val="EinfAbs"/>
        <w:rPr>
          <w:rFonts w:ascii="Segoe UI" w:hAnsi="Segoe UI" w:cs="Segoe UI"/>
          <w:sz w:val="16"/>
          <w:szCs w:val="16"/>
        </w:rPr>
      </w:pPr>
    </w:p>
    <w:p w14:paraId="7FA0C4D1" w14:textId="25BB0047" w:rsidR="0035293E" w:rsidRDefault="00BD0B6D" w:rsidP="00BD0B6D">
      <w:pPr>
        <w:pStyle w:val="EinfAbs"/>
        <w:rPr>
          <w:rFonts w:ascii="Segoe UI" w:hAnsi="Segoe UI" w:cs="Segoe UI"/>
          <w:sz w:val="16"/>
          <w:szCs w:val="16"/>
        </w:rPr>
      </w:pPr>
      <w:r w:rsidRPr="00EF2123">
        <w:rPr>
          <w:rFonts w:ascii="Segoe UI" w:hAnsi="Segoe UI" w:cs="Segoe UI"/>
          <w:sz w:val="16"/>
          <w:szCs w:val="16"/>
        </w:rPr>
        <w:t xml:space="preserve">*Ab Landesliga aufwärts werden </w:t>
      </w:r>
      <w:r w:rsidR="00EF2123" w:rsidRPr="00EF2123">
        <w:rPr>
          <w:rFonts w:ascii="Segoe UI" w:hAnsi="Segoe UI" w:cs="Segoe UI"/>
          <w:sz w:val="16"/>
          <w:szCs w:val="16"/>
        </w:rPr>
        <w:t>Teams mit 3 Schiedsrichtern benötigt</w:t>
      </w:r>
    </w:p>
    <w:p w14:paraId="4DBE5E55" w14:textId="77777777" w:rsidR="006A63A6" w:rsidRDefault="006A63A6" w:rsidP="00BD0B6D">
      <w:pPr>
        <w:pStyle w:val="EinfAbs"/>
        <w:rPr>
          <w:rFonts w:ascii="Segoe UI" w:hAnsi="Segoe UI" w:cs="Segoe UI"/>
          <w:sz w:val="16"/>
          <w:szCs w:val="16"/>
        </w:rPr>
      </w:pPr>
    </w:p>
    <w:p w14:paraId="79505C99" w14:textId="77777777" w:rsidR="006A63A6" w:rsidRDefault="006A63A6" w:rsidP="00BD0B6D">
      <w:pPr>
        <w:pStyle w:val="EinfAbs"/>
        <w:rPr>
          <w:rFonts w:ascii="Segoe UI" w:hAnsi="Segoe UI" w:cs="Segoe UI"/>
          <w:sz w:val="16"/>
          <w:szCs w:val="16"/>
        </w:rPr>
      </w:pPr>
    </w:p>
    <w:p w14:paraId="0139EA80" w14:textId="381ADD6B" w:rsidR="006A63A6" w:rsidRDefault="006A63A6" w:rsidP="00BD0B6D">
      <w:pPr>
        <w:pStyle w:val="EinfAbs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Hinweis</w:t>
      </w:r>
    </w:p>
    <w:p w14:paraId="73AD1626" w14:textId="233833C7" w:rsidR="00B426A7" w:rsidRPr="006A63A6" w:rsidRDefault="006A63A6" w:rsidP="00B426A7">
      <w:pPr>
        <w:pStyle w:val="EinfAbs"/>
        <w:rPr>
          <w:rFonts w:ascii="Segoe UI" w:hAnsi="Segoe UI" w:cs="Segoe UI"/>
          <w:sz w:val="20"/>
          <w:szCs w:val="20"/>
        </w:rPr>
      </w:pPr>
      <w:r w:rsidRPr="006A63A6">
        <w:rPr>
          <w:rFonts w:ascii="Segoe UI" w:hAnsi="Segoe UI" w:cs="Segoe UI"/>
          <w:sz w:val="20"/>
          <w:szCs w:val="20"/>
        </w:rPr>
        <w:t>Dieses Dokument muss</w:t>
      </w:r>
      <w:r w:rsidR="00B426A7">
        <w:rPr>
          <w:rFonts w:ascii="Segoe UI" w:hAnsi="Segoe UI" w:cs="Segoe UI"/>
          <w:sz w:val="20"/>
          <w:szCs w:val="20"/>
        </w:rPr>
        <w:t xml:space="preserve"> zusammen mit dem Spielplan des Turniers</w:t>
      </w:r>
      <w:r w:rsidRPr="006A63A6">
        <w:rPr>
          <w:rFonts w:ascii="Segoe UI" w:hAnsi="Segoe UI" w:cs="Segoe UI"/>
          <w:sz w:val="20"/>
          <w:szCs w:val="20"/>
        </w:rPr>
        <w:t xml:space="preserve"> </w:t>
      </w:r>
      <w:r w:rsidRPr="006A63A6">
        <w:rPr>
          <w:rFonts w:ascii="Segoe UI" w:hAnsi="Segoe UI" w:cs="Segoe UI"/>
          <w:sz w:val="20"/>
          <w:szCs w:val="20"/>
          <w:u w:val="single"/>
        </w:rPr>
        <w:t>spätestens</w:t>
      </w:r>
      <w:r w:rsidRPr="006A63A6">
        <w:rPr>
          <w:rFonts w:ascii="Segoe UI" w:hAnsi="Segoe UI" w:cs="Segoe UI"/>
          <w:sz w:val="20"/>
          <w:szCs w:val="20"/>
        </w:rPr>
        <w:t xml:space="preserve"> 10 Tage vor Turnierbeginn vollständig ausgefüllt per </w:t>
      </w:r>
      <w:r w:rsidR="00214764">
        <w:rPr>
          <w:rFonts w:ascii="Segoe UI" w:hAnsi="Segoe UI" w:cs="Segoe UI"/>
          <w:sz w:val="20"/>
          <w:szCs w:val="20"/>
        </w:rPr>
        <w:t>E-</w:t>
      </w:r>
      <w:r w:rsidRPr="006A63A6">
        <w:rPr>
          <w:rFonts w:ascii="Segoe UI" w:hAnsi="Segoe UI" w:cs="Segoe UI"/>
          <w:sz w:val="20"/>
          <w:szCs w:val="20"/>
        </w:rPr>
        <w:t>Mail an VKSA Markus Isenberg (</w:t>
      </w:r>
      <w:hyperlink r:id="rId10" w:history="1">
        <w:r w:rsidRPr="006A63A6">
          <w:rPr>
            <w:rStyle w:val="Hyperlink"/>
            <w:rFonts w:ascii="Segoe UI" w:hAnsi="Segoe UI" w:cs="Segoe UI"/>
            <w:sz w:val="20"/>
            <w:szCs w:val="20"/>
          </w:rPr>
          <w:t>markus.isenberg@flvw.de</w:t>
        </w:r>
      </w:hyperlink>
      <w:r w:rsidRPr="006A63A6">
        <w:rPr>
          <w:rFonts w:ascii="Segoe UI" w:hAnsi="Segoe UI" w:cs="Segoe UI"/>
          <w:sz w:val="20"/>
          <w:szCs w:val="20"/>
        </w:rPr>
        <w:t xml:space="preserve">) &amp; Dirk </w:t>
      </w:r>
      <w:proofErr w:type="spellStart"/>
      <w:r w:rsidRPr="006A63A6">
        <w:rPr>
          <w:rFonts w:ascii="Segoe UI" w:hAnsi="Segoe UI" w:cs="Segoe UI"/>
          <w:sz w:val="20"/>
          <w:szCs w:val="20"/>
        </w:rPr>
        <w:t>Thoenies</w:t>
      </w:r>
      <w:proofErr w:type="spellEnd"/>
      <w:r w:rsidRPr="006A63A6">
        <w:rPr>
          <w:rFonts w:ascii="Segoe UI" w:hAnsi="Segoe UI" w:cs="Segoe UI"/>
          <w:sz w:val="20"/>
          <w:szCs w:val="20"/>
        </w:rPr>
        <w:t xml:space="preserve"> (</w:t>
      </w:r>
      <w:hyperlink r:id="rId11" w:history="1">
        <w:r w:rsidRPr="006A63A6">
          <w:rPr>
            <w:rStyle w:val="Hyperlink"/>
            <w:rFonts w:ascii="Segoe UI" w:hAnsi="Segoe UI" w:cs="Segoe UI"/>
            <w:sz w:val="20"/>
            <w:szCs w:val="20"/>
          </w:rPr>
          <w:t>dirk.thoenies@flvw.de</w:t>
        </w:r>
      </w:hyperlink>
      <w:r w:rsidRPr="006A63A6">
        <w:rPr>
          <w:rFonts w:ascii="Segoe UI" w:hAnsi="Segoe UI" w:cs="Segoe UI"/>
          <w:sz w:val="20"/>
          <w:szCs w:val="20"/>
        </w:rPr>
        <w:t>) geschickt werden.</w:t>
      </w:r>
      <w:r w:rsidR="00B426A7">
        <w:rPr>
          <w:rFonts w:ascii="Segoe UI" w:hAnsi="Segoe UI" w:cs="Segoe UI"/>
          <w:sz w:val="20"/>
          <w:szCs w:val="20"/>
        </w:rPr>
        <w:t xml:space="preserve"> </w:t>
      </w:r>
      <w:r w:rsidR="0008557C">
        <w:rPr>
          <w:rFonts w:ascii="Segoe UI" w:hAnsi="Segoe UI" w:cs="Segoe UI"/>
          <w:sz w:val="20"/>
          <w:szCs w:val="20"/>
        </w:rPr>
        <w:t xml:space="preserve">Spätestens </w:t>
      </w:r>
      <w:r w:rsidR="0008557C" w:rsidRPr="0008557C">
        <w:rPr>
          <w:rFonts w:ascii="Segoe UI" w:hAnsi="Segoe UI" w:cs="Segoe UI"/>
          <w:sz w:val="20"/>
          <w:szCs w:val="20"/>
        </w:rPr>
        <w:t xml:space="preserve">10 Tage vor Turnierbeginn muss das Turnier </w:t>
      </w:r>
      <w:r w:rsidR="0008557C">
        <w:rPr>
          <w:rFonts w:ascii="Segoe UI" w:hAnsi="Segoe UI" w:cs="Segoe UI"/>
          <w:sz w:val="20"/>
          <w:szCs w:val="20"/>
        </w:rPr>
        <w:t xml:space="preserve">auch vollständig </w:t>
      </w:r>
      <w:r w:rsidR="0008557C" w:rsidRPr="0008557C">
        <w:rPr>
          <w:rFonts w:ascii="Segoe UI" w:hAnsi="Segoe UI" w:cs="Segoe UI"/>
          <w:sz w:val="20"/>
          <w:szCs w:val="20"/>
        </w:rPr>
        <w:t xml:space="preserve">im DFBnet eingepflegt </w:t>
      </w:r>
      <w:r w:rsidR="0008557C">
        <w:rPr>
          <w:rFonts w:ascii="Segoe UI" w:hAnsi="Segoe UI" w:cs="Segoe UI"/>
          <w:sz w:val="20"/>
          <w:szCs w:val="20"/>
        </w:rPr>
        <w:t>worden sein.</w:t>
      </w:r>
    </w:p>
    <w:sectPr w:rsidR="00B426A7" w:rsidRPr="006A63A6" w:rsidSect="00B426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2835" w:right="567" w:bottom="1985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4F84B" w14:textId="77777777" w:rsidR="00CE202A" w:rsidRDefault="00CE202A" w:rsidP="0048275A">
      <w:r>
        <w:separator/>
      </w:r>
    </w:p>
  </w:endnote>
  <w:endnote w:type="continuationSeparator" w:id="0">
    <w:p w14:paraId="529FA8D9" w14:textId="77777777" w:rsidR="00CE202A" w:rsidRDefault="00CE202A" w:rsidP="00482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3FB3C" w14:textId="2BA8E76A" w:rsidR="00AF6341" w:rsidRDefault="00AF634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9C29944" wp14:editId="61B7BAE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5035" cy="314325"/>
              <wp:effectExtent l="0" t="0" r="18415" b="0"/>
              <wp:wrapNone/>
              <wp:docPr id="940145559" name="Textfeld 2" descr="security class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03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082238" w14:textId="7B1593FC" w:rsidR="00AF6341" w:rsidRPr="00AF6341" w:rsidRDefault="00AF6341" w:rsidP="00AF6341">
                          <w:pPr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F6341"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security class: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C29944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alt="security class: internal" style="position:absolute;margin-left:0;margin-top:0;width:72.05pt;height:24.7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" filled="f" stroked="f">
              <v:textbox style="mso-fit-shape-to-text:t" inset="0,0,0,15pt">
                <w:txbxContent>
                  <w:p w14:paraId="48082238" w14:textId="7B1593FC" w:rsidR="00AF6341" w:rsidRPr="00AF6341" w:rsidRDefault="00AF6341" w:rsidP="00AF6341">
                    <w:pPr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AF6341"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  <w:t>security class: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1F38E" w14:textId="4A355D9D" w:rsidR="00AF6341" w:rsidRDefault="00AF634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C552AD8" wp14:editId="0DAFC58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5035" cy="314325"/>
              <wp:effectExtent l="0" t="0" r="18415" b="0"/>
              <wp:wrapNone/>
              <wp:docPr id="129977913" name="Textfeld 3" descr="security class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03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0FF7A" w14:textId="16F968CF" w:rsidR="00AF6341" w:rsidRPr="00AF6341" w:rsidRDefault="00AF6341" w:rsidP="00AF6341">
                          <w:pPr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52AD8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alt="security class: internal" style="position:absolute;margin-left:0;margin-top:0;width:72.05pt;height:24.7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" filled="f" stroked="f">
              <v:textbox style="mso-fit-shape-to-text:t" inset="0,0,0,15pt">
                <w:txbxContent>
                  <w:p w14:paraId="7B10FF7A" w14:textId="16F968CF" w:rsidR="00AF6341" w:rsidRPr="00AF6341" w:rsidRDefault="00AF6341" w:rsidP="00AF6341">
                    <w:pPr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D3EAC" w14:textId="33B60828" w:rsidR="001D7E02" w:rsidRDefault="00AF634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963C371" wp14:editId="2804C6FC">
              <wp:simplePos x="904875" y="105060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5035" cy="314325"/>
              <wp:effectExtent l="0" t="0" r="18415" b="0"/>
              <wp:wrapNone/>
              <wp:docPr id="1759910782" name="Textfeld 1" descr="security class: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03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F00DC5" w14:textId="3FDE385C" w:rsidR="00AF6341" w:rsidRPr="00AF6341" w:rsidRDefault="00AF6341" w:rsidP="00AF6341">
                          <w:pPr>
                            <w:rPr>
                              <w:rFonts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63C371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alt="security class: internal" style="position:absolute;margin-left:0;margin-top:0;width:72.05pt;height:24.7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" filled="f" stroked="f">
              <v:textbox style="mso-fit-shape-to-text:t" inset="0,0,0,15pt">
                <w:txbxContent>
                  <w:p w14:paraId="5CF00DC5" w14:textId="3FDE385C" w:rsidR="00AF6341" w:rsidRPr="00AF6341" w:rsidRDefault="00AF6341" w:rsidP="00AF6341">
                    <w:pPr>
                      <w:rPr>
                        <w:rFonts w:cs="Calibri"/>
                        <w:noProof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47B7B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85FB84F" wp14:editId="5B2E5D61">
              <wp:simplePos x="0" y="0"/>
              <wp:positionH relativeFrom="column">
                <wp:posOffset>2113280</wp:posOffset>
              </wp:positionH>
              <wp:positionV relativeFrom="paragraph">
                <wp:posOffset>-900430</wp:posOffset>
              </wp:positionV>
              <wp:extent cx="2440800" cy="622800"/>
              <wp:effectExtent l="0" t="0" r="0" b="0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40800" cy="622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3B368D" w14:textId="77777777" w:rsidR="001D7E02" w:rsidRDefault="001D7E02" w:rsidP="001D7E0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5FB84F" id="Textfeld 6" o:spid="_x0000_s1029" type="#_x0000_t202" style="position:absolute;margin-left:166.4pt;margin-top:-70.9pt;width:192.2pt;height:49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" filled="f" stroked="f" strokeweight=".5pt">
              <v:textbox>
                <w:txbxContent>
                  <w:p w14:paraId="323B368D" w14:textId="77777777" w:rsidR="001D7E02" w:rsidRDefault="001D7E02" w:rsidP="001D7E02"/>
                </w:txbxContent>
              </v:textbox>
            </v:shape>
          </w:pict>
        </mc:Fallback>
      </mc:AlternateContent>
    </w:r>
    <w:r w:rsidR="006D342F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CC1324C" wp14:editId="3AB36234">
              <wp:simplePos x="0" y="0"/>
              <wp:positionH relativeFrom="column">
                <wp:posOffset>-94615</wp:posOffset>
              </wp:positionH>
              <wp:positionV relativeFrom="paragraph">
                <wp:posOffset>-900430</wp:posOffset>
              </wp:positionV>
              <wp:extent cx="1900800" cy="622800"/>
              <wp:effectExtent l="0" t="0" r="0" b="0"/>
              <wp:wrapNone/>
              <wp:docPr id="16" name="Textfeld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800" cy="622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94547D" w14:textId="2FA571F2" w:rsidR="001D7E02" w:rsidRDefault="001D7E02" w:rsidP="00180A38">
                          <w:pPr>
                            <w:pStyle w:val="Kopfzeile"/>
                            <w:tabs>
                              <w:tab w:val="left" w:pos="540"/>
                            </w:tabs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C1324C" id="Textfeld 16" o:spid="_x0000_s1030" type="#_x0000_t202" style="position:absolute;margin-left:-7.45pt;margin-top:-70.9pt;width:149.65pt;height:49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" filled="f" stroked="f" strokeweight=".5pt">
              <v:textbox>
                <w:txbxContent>
                  <w:p w14:paraId="5B94547D" w14:textId="2FA571F2" w:rsidR="001D7E02" w:rsidRDefault="001D7E02" w:rsidP="00180A38">
                    <w:pPr>
                      <w:pStyle w:val="Kopfzeile"/>
                      <w:tabs>
                        <w:tab w:val="left" w:pos="540"/>
                      </w:tabs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EDC6F" w14:textId="77777777" w:rsidR="00CE202A" w:rsidRDefault="00CE202A" w:rsidP="0048275A">
      <w:r>
        <w:separator/>
      </w:r>
    </w:p>
  </w:footnote>
  <w:footnote w:type="continuationSeparator" w:id="0">
    <w:p w14:paraId="79ABC9DB" w14:textId="77777777" w:rsidR="00CE202A" w:rsidRDefault="00CE202A" w:rsidP="00482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45C5" w14:textId="77777777" w:rsidR="00082D9D" w:rsidRDefault="00082D9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8DD4" w14:textId="77777777" w:rsidR="0048275A" w:rsidRDefault="006D342F">
    <w:pPr>
      <w:pStyle w:val="Kopfzeile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7278A5B" wp14:editId="32F399C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84510"/>
          <wp:effectExtent l="0" t="0" r="0" b="0"/>
          <wp:wrapNone/>
          <wp:docPr id="1733172859" name="Grafik 173317285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5C34A" w14:textId="77777777" w:rsidR="004245C7" w:rsidRDefault="006D342F">
    <w:pPr>
      <w:pStyle w:val="Kopfzeile"/>
    </w:pPr>
    <w:r>
      <w:rPr>
        <w:noProof/>
      </w:rPr>
      <w:drawing>
        <wp:anchor distT="0" distB="0" distL="114300" distR="114300" simplePos="0" relativeHeight="251658240" behindDoc="1" locked="1" layoutInCell="1" allowOverlap="1" wp14:anchorId="46603805" wp14:editId="7451FCE4">
          <wp:simplePos x="0" y="0"/>
          <wp:positionH relativeFrom="page">
            <wp:posOffset>0</wp:posOffset>
          </wp:positionH>
          <wp:positionV relativeFrom="page">
            <wp:posOffset>-6985</wp:posOffset>
          </wp:positionV>
          <wp:extent cx="7559040" cy="10684510"/>
          <wp:effectExtent l="0" t="0" r="0" b="0"/>
          <wp:wrapNone/>
          <wp:docPr id="1364516650" name="Grafik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E78"/>
    <w:multiLevelType w:val="hybridMultilevel"/>
    <w:tmpl w:val="ACF8426E"/>
    <w:lvl w:ilvl="0" w:tplc="F5BAA13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B4BA5"/>
    <w:multiLevelType w:val="hybridMultilevel"/>
    <w:tmpl w:val="16E01296"/>
    <w:lvl w:ilvl="0" w:tplc="F42A9E14"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419BD"/>
    <w:multiLevelType w:val="hybridMultilevel"/>
    <w:tmpl w:val="2E1662C2"/>
    <w:lvl w:ilvl="0" w:tplc="F6D4CE8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41740"/>
    <w:multiLevelType w:val="hybridMultilevel"/>
    <w:tmpl w:val="3A6EFEF4"/>
    <w:lvl w:ilvl="0" w:tplc="67B4EC78"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725703">
    <w:abstractNumId w:val="3"/>
  </w:num>
  <w:num w:numId="2" w16cid:durableId="1503860062">
    <w:abstractNumId w:val="1"/>
  </w:num>
  <w:num w:numId="3" w16cid:durableId="1674183806">
    <w:abstractNumId w:val="2"/>
  </w:num>
  <w:num w:numId="4" w16cid:durableId="1916276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3E"/>
    <w:rsid w:val="0008268A"/>
    <w:rsid w:val="00082D9D"/>
    <w:rsid w:val="0008557C"/>
    <w:rsid w:val="000922AB"/>
    <w:rsid w:val="000A4BEE"/>
    <w:rsid w:val="000C3830"/>
    <w:rsid w:val="000E4F38"/>
    <w:rsid w:val="001018A7"/>
    <w:rsid w:val="00142332"/>
    <w:rsid w:val="00165F65"/>
    <w:rsid w:val="00180A38"/>
    <w:rsid w:val="00182B11"/>
    <w:rsid w:val="001A4A13"/>
    <w:rsid w:val="001D7E02"/>
    <w:rsid w:val="001F6C5D"/>
    <w:rsid w:val="00214764"/>
    <w:rsid w:val="002155B5"/>
    <w:rsid w:val="002608F0"/>
    <w:rsid w:val="00292ED7"/>
    <w:rsid w:val="002C29D6"/>
    <w:rsid w:val="002E7CA0"/>
    <w:rsid w:val="002F64B4"/>
    <w:rsid w:val="003204AF"/>
    <w:rsid w:val="0035293E"/>
    <w:rsid w:val="00352E5D"/>
    <w:rsid w:val="00356497"/>
    <w:rsid w:val="003C09AA"/>
    <w:rsid w:val="003E71AC"/>
    <w:rsid w:val="004245C7"/>
    <w:rsid w:val="0043023F"/>
    <w:rsid w:val="00474260"/>
    <w:rsid w:val="004822A0"/>
    <w:rsid w:val="0048275A"/>
    <w:rsid w:val="004D7ADC"/>
    <w:rsid w:val="004F0DFB"/>
    <w:rsid w:val="005020F2"/>
    <w:rsid w:val="00584E7A"/>
    <w:rsid w:val="00597FFC"/>
    <w:rsid w:val="005A683E"/>
    <w:rsid w:val="005D0451"/>
    <w:rsid w:val="006415B3"/>
    <w:rsid w:val="00645259"/>
    <w:rsid w:val="00647B7B"/>
    <w:rsid w:val="0066024F"/>
    <w:rsid w:val="006A63A6"/>
    <w:rsid w:val="006C3D01"/>
    <w:rsid w:val="006D342F"/>
    <w:rsid w:val="006D4667"/>
    <w:rsid w:val="006D6E62"/>
    <w:rsid w:val="006E0AC9"/>
    <w:rsid w:val="006E41B6"/>
    <w:rsid w:val="006E559E"/>
    <w:rsid w:val="006E6392"/>
    <w:rsid w:val="007240C0"/>
    <w:rsid w:val="00730ABF"/>
    <w:rsid w:val="00731A5D"/>
    <w:rsid w:val="00770BC6"/>
    <w:rsid w:val="00782CFF"/>
    <w:rsid w:val="00796E84"/>
    <w:rsid w:val="007C6456"/>
    <w:rsid w:val="00864CC9"/>
    <w:rsid w:val="00893A1B"/>
    <w:rsid w:val="00895F2D"/>
    <w:rsid w:val="008A031B"/>
    <w:rsid w:val="008A6805"/>
    <w:rsid w:val="0091624D"/>
    <w:rsid w:val="00931073"/>
    <w:rsid w:val="00962629"/>
    <w:rsid w:val="009848D7"/>
    <w:rsid w:val="00986A3F"/>
    <w:rsid w:val="00995FBE"/>
    <w:rsid w:val="009979DC"/>
    <w:rsid w:val="009C7C48"/>
    <w:rsid w:val="00A10593"/>
    <w:rsid w:val="00AB2C81"/>
    <w:rsid w:val="00AE1133"/>
    <w:rsid w:val="00AE2F84"/>
    <w:rsid w:val="00AF6341"/>
    <w:rsid w:val="00B23667"/>
    <w:rsid w:val="00B426A7"/>
    <w:rsid w:val="00B63F49"/>
    <w:rsid w:val="00BB2F2A"/>
    <w:rsid w:val="00BB2F4E"/>
    <w:rsid w:val="00BD0568"/>
    <w:rsid w:val="00BD0B6D"/>
    <w:rsid w:val="00BD277C"/>
    <w:rsid w:val="00BD5E4D"/>
    <w:rsid w:val="00BF7255"/>
    <w:rsid w:val="00C22FB8"/>
    <w:rsid w:val="00C603F1"/>
    <w:rsid w:val="00C624BA"/>
    <w:rsid w:val="00C804BB"/>
    <w:rsid w:val="00C9581A"/>
    <w:rsid w:val="00CE202A"/>
    <w:rsid w:val="00D1606F"/>
    <w:rsid w:val="00DA6AD8"/>
    <w:rsid w:val="00DB673F"/>
    <w:rsid w:val="00E13C49"/>
    <w:rsid w:val="00E30E1D"/>
    <w:rsid w:val="00E31988"/>
    <w:rsid w:val="00E70F1F"/>
    <w:rsid w:val="00E75D4E"/>
    <w:rsid w:val="00EA74B0"/>
    <w:rsid w:val="00EA7F5F"/>
    <w:rsid w:val="00EB16A8"/>
    <w:rsid w:val="00EB2838"/>
    <w:rsid w:val="00EB66B8"/>
    <w:rsid w:val="00EF2123"/>
    <w:rsid w:val="00F514F7"/>
    <w:rsid w:val="00F558DF"/>
    <w:rsid w:val="00F55E84"/>
    <w:rsid w:val="00F73257"/>
    <w:rsid w:val="00F73D67"/>
    <w:rsid w:val="00F9242F"/>
    <w:rsid w:val="00FD27CA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8E6BF0"/>
  <w14:defaultImageDpi w14:val="32767"/>
  <w15:chartTrackingRefBased/>
  <w15:docId w15:val="{A05BA61A-0CBD-4B70-ADDF-479C44DB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75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75A"/>
  </w:style>
  <w:style w:type="paragraph" w:styleId="Fuzeile">
    <w:name w:val="footer"/>
    <w:basedOn w:val="Standard"/>
    <w:link w:val="FuzeileZchn"/>
    <w:uiPriority w:val="99"/>
    <w:unhideWhenUsed/>
    <w:rsid w:val="0048275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75A"/>
  </w:style>
  <w:style w:type="paragraph" w:customStyle="1" w:styleId="EinfAbs">
    <w:name w:val="[Einf. Abs.]"/>
    <w:basedOn w:val="Standard"/>
    <w:uiPriority w:val="99"/>
    <w:rsid w:val="0048275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uiPriority w:val="99"/>
    <w:unhideWhenUsed/>
    <w:rsid w:val="008A031B"/>
    <w:rPr>
      <w:color w:val="0563C1"/>
      <w:u w:val="single"/>
    </w:rPr>
  </w:style>
  <w:style w:type="character" w:styleId="NichtaufgelsteErwhnung">
    <w:name w:val="Unresolved Mention"/>
    <w:uiPriority w:val="99"/>
    <w:rsid w:val="008A031B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48D7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848D7"/>
    <w:rPr>
      <w:rFonts w:ascii="Times New Roman" w:hAnsi="Times New Roman" w:cs="Times New Roman"/>
      <w:sz w:val="18"/>
      <w:szCs w:val="18"/>
    </w:rPr>
  </w:style>
  <w:style w:type="table" w:styleId="Tabellenraster">
    <w:name w:val="Table Grid"/>
    <w:basedOn w:val="NormaleTabelle"/>
    <w:uiPriority w:val="39"/>
    <w:rsid w:val="00E7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rk.thoenies@flvw.de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markus.isenberg@flvw.de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rla\Downloads\7-Hochsauerlandkreis_briefvorlage_a4_digital-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4FB256C4584A649BBFAF1238883F1BD" ma:contentTypeVersion="3" ma:contentTypeDescription="Ein neues Dokument erstellen." ma:contentTypeScope="" ma:versionID="dda10358690260298fc8f88908f08c13">
  <xsd:schema xmlns:xsd="http://www.w3.org/2001/XMLSchema" xmlns:xs="http://www.w3.org/2001/XMLSchema" xmlns:p="http://schemas.microsoft.com/office/2006/metadata/properties" xmlns:ns2="417a74f5-898e-4bab-96f8-2072ab8ca3cc" targetNamespace="http://schemas.microsoft.com/office/2006/metadata/properties" ma:root="true" ma:fieldsID="f608b79c9b80ced0a79ca710b8a07d1a" ns2:_="">
    <xsd:import namespace="417a74f5-898e-4bab-96f8-2072ab8ca3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7a74f5-898e-4bab-96f8-2072ab8ca3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9D5065-A48A-4684-B440-13777AB4AC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181EFB-8934-4F17-879F-DF7360204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7a74f5-898e-4bab-96f8-2072ab8ca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B2C549-D9D2-4204-9E62-57A06EADAF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7-Hochsauerlandkreis_briefvorlage_a4_digital-1.dotx</Template>
  <TotalTime>0</TotalTime>
  <Pages>1</Pages>
  <Words>134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Gerlach</dc:creator>
  <cp:keywords/>
  <dc:description/>
  <cp:lastModifiedBy>Ricken, Andre</cp:lastModifiedBy>
  <cp:revision>31</cp:revision>
  <cp:lastPrinted>2018-06-22T07:45:00Z</cp:lastPrinted>
  <dcterms:created xsi:type="dcterms:W3CDTF">2025-07-06T08:12:00Z</dcterms:created>
  <dcterms:modified xsi:type="dcterms:W3CDTF">2025-10-29T08:28:00Z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0x01010024FB256C4584A649BBFAF1238883F1BD</vt:lpwstr>
  </property>
  <property fmtid="{D5CDD505-2E9C-101B-9397-08002B2CF9AE}" pid="3" name="ClassificationContentMarkingFooterShapeIds">
    <vt:lpwstr>68e61b7e,38097b97,7bf4e39</vt:lpwstr>
  </property>
  <property fmtid="{D5CDD505-2E9C-101B-9397-08002B2CF9AE}" pid="4" name="ClassificationContentMarkingFooterFontProps">
    <vt:lpwstr>#000000,8,Calibri</vt:lpwstr>
  </property>
  <property fmtid="{D5CDD505-2E9C-101B-9397-08002B2CF9AE}" pid="5" name="ClassificationContentMarkingFooterText">
    <vt:lpwstr>security class: internal</vt:lpwstr>
  </property>
  <property fmtid="{D5CDD505-2E9C-101B-9397-08002B2CF9AE}" pid="6" name="MSIP_Label_2eb40b50-f4cb-4481-ab4d-f94845da5ef0_Enabled">
    <vt:lpwstr>true</vt:lpwstr>
  </property>
  <property fmtid="{D5CDD505-2E9C-101B-9397-08002B2CF9AE}" pid="7" name="MSIP_Label_2eb40b50-f4cb-4481-ab4d-f94845da5ef0_SetDate">
    <vt:lpwstr>2025-07-06T08:12:45Z</vt:lpwstr>
  </property>
  <property fmtid="{D5CDD505-2E9C-101B-9397-08002B2CF9AE}" pid="8" name="MSIP_Label_2eb40b50-f4cb-4481-ab4d-f94845da5ef0_Method">
    <vt:lpwstr>Standard</vt:lpwstr>
  </property>
  <property fmtid="{D5CDD505-2E9C-101B-9397-08002B2CF9AE}" pid="9" name="MSIP_Label_2eb40b50-f4cb-4481-ab4d-f94845da5ef0_Name">
    <vt:lpwstr>Interne Verwendung</vt:lpwstr>
  </property>
  <property fmtid="{D5CDD505-2E9C-101B-9397-08002B2CF9AE}" pid="10" name="MSIP_Label_2eb40b50-f4cb-4481-ab4d-f94845da5ef0_SiteId">
    <vt:lpwstr>f9682e7f-8f06-4cc7-971d-8fbcaf12e24a</vt:lpwstr>
  </property>
  <property fmtid="{D5CDD505-2E9C-101B-9397-08002B2CF9AE}" pid="11" name="MSIP_Label_2eb40b50-f4cb-4481-ab4d-f94845da5ef0_ActionId">
    <vt:lpwstr>853d9a91-0264-4201-a627-fb7945a20fde</vt:lpwstr>
  </property>
  <property fmtid="{D5CDD505-2E9C-101B-9397-08002B2CF9AE}" pid="12" name="MSIP_Label_2eb40b50-f4cb-4481-ab4d-f94845da5ef0_ContentBits">
    <vt:lpwstr>2</vt:lpwstr>
  </property>
  <property fmtid="{D5CDD505-2E9C-101B-9397-08002B2CF9AE}" pid="13" name="MSIP_Label_2eb40b50-f4cb-4481-ab4d-f94845da5ef0_Tag">
    <vt:lpwstr>10, 3, 0, 1</vt:lpwstr>
  </property>
</Properties>
</file>