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81350" w14:textId="7581F3DB" w:rsidR="009067EF" w:rsidRDefault="00964152" w:rsidP="001434F8">
      <w:pPr>
        <w:pStyle w:val="FLVW-berschrift2"/>
        <w:spacing w:before="240"/>
        <w:rPr>
          <w:bCs w:val="0"/>
          <w:color w:val="424242"/>
          <w:sz w:val="44"/>
        </w:rPr>
      </w:pPr>
      <w:r>
        <w:rPr>
          <w:bCs w:val="0"/>
          <w:noProof/>
          <w:color w:val="424242"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51BC3" wp14:editId="3C2DF1EF">
                <wp:simplePos x="0" y="0"/>
                <wp:positionH relativeFrom="column">
                  <wp:posOffset>3061970</wp:posOffset>
                </wp:positionH>
                <wp:positionV relativeFrom="paragraph">
                  <wp:posOffset>-725170</wp:posOffset>
                </wp:positionV>
                <wp:extent cx="2125980" cy="708660"/>
                <wp:effectExtent l="0" t="0" r="7620" b="0"/>
                <wp:wrapNone/>
                <wp:docPr id="822416437" name="Rechteck: abgerundete Eck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980" cy="708660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ED91D7" w14:textId="387A99DE" w:rsidR="00964152" w:rsidRPr="00964152" w:rsidRDefault="00964152" w:rsidP="00964152">
                            <w:pPr>
                              <w:pStyle w:val="FLVW-Standardabsatz"/>
                              <w:spacing w:after="0"/>
                              <w:jc w:val="center"/>
                              <w:rPr>
                                <w:i/>
                                <w:iCs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964152"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14"/>
                                <w:szCs w:val="14"/>
                              </w:rPr>
                              <w:t>Hinweis</w:t>
                            </w:r>
                            <w:r w:rsidRPr="00964152">
                              <w:rPr>
                                <w:i/>
                                <w:iCs/>
                                <w:color w:val="auto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64152"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14"/>
                                <w:szCs w:val="14"/>
                              </w:rPr>
                              <w:t>für Vereine:</w:t>
                            </w:r>
                          </w:p>
                          <w:p w14:paraId="3B23C6F1" w14:textId="0EAF8E93" w:rsidR="00964152" w:rsidRPr="00964152" w:rsidRDefault="00964152" w:rsidP="00964152">
                            <w:pPr>
                              <w:pStyle w:val="FLVW-Standardabsatz"/>
                              <w:spacing w:after="0"/>
                              <w:jc w:val="center"/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 xml:space="preserve">Ihr möchtet diesen </w:t>
                            </w:r>
                            <w:r w:rsidRPr="00964152"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 xml:space="preserve">Fragebogen 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 xml:space="preserve">lieber </w:t>
                            </w:r>
                            <w:r w:rsidRPr="00037589">
                              <w:rPr>
                                <w:b/>
                                <w:bCs/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>digital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 xml:space="preserve"> verwenden? Für </w:t>
                            </w:r>
                            <w:r w:rsidRPr="00964152"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>Microsoft-Nutzer*innen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 xml:space="preserve"> hier </w:t>
                            </w:r>
                            <w:r w:rsidRPr="00964152"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>abruf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>bar</w:t>
                            </w:r>
                            <w:r w:rsidRPr="00964152">
                              <w:rPr>
                                <w:i/>
                                <w:iCs/>
                                <w:color w:val="auto"/>
                                <w:sz w:val="14"/>
                                <w:szCs w:val="12"/>
                              </w:rPr>
                              <w:t xml:space="preserve">: </w:t>
                            </w:r>
                            <w:hyperlink r:id="rId12" w:history="1">
                              <w:r w:rsidR="004F016D" w:rsidRPr="004F016D">
                                <w:rPr>
                                  <w:rStyle w:val="Hyperlink"/>
                                  <w:i/>
                                  <w:iCs/>
                                  <w:color w:val="FFFFFF" w:themeColor="background1"/>
                                  <w:sz w:val="14"/>
                                  <w:szCs w:val="12"/>
                                </w:rPr>
                                <w:t xml:space="preserve">STRG drücken und </w:t>
                              </w:r>
                              <w:r w:rsidR="00F9652A">
                                <w:rPr>
                                  <w:rStyle w:val="Hyperlink"/>
                                  <w:i/>
                                  <w:iCs/>
                                  <w:color w:val="FFFFFF" w:themeColor="background1"/>
                                  <w:sz w:val="14"/>
                                  <w:szCs w:val="12"/>
                                </w:rPr>
                                <w:t xml:space="preserve">hier </w:t>
                              </w:r>
                              <w:r w:rsidRPr="004F016D">
                                <w:rPr>
                                  <w:rStyle w:val="Hyperlink"/>
                                  <w:i/>
                                  <w:iCs/>
                                  <w:color w:val="FFFFFF" w:themeColor="background1"/>
                                  <w:sz w:val="14"/>
                                  <w:szCs w:val="12"/>
                                </w:rPr>
                                <w:t>klicken!</w:t>
                              </w:r>
                            </w:hyperlink>
                          </w:p>
                          <w:p w14:paraId="1137277C" w14:textId="6693E743" w:rsidR="00964152" w:rsidRDefault="00964152" w:rsidP="0096415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751BC3" id="Rechteck: abgerundete Ecken 10" o:spid="_x0000_s1026" style="position:absolute;margin-left:241.1pt;margin-top:-57.1pt;width:167.4pt;height: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" fillcolor="#c00000" stroked="f" strokeweight="2pt">
                <v:textbox>
                  <w:txbxContent>
                    <w:p w14:paraId="08ED91D7" w14:textId="387A99DE" w:rsidR="00964152" w:rsidRPr="00964152" w:rsidRDefault="00964152" w:rsidP="00964152">
                      <w:pPr>
                        <w:pStyle w:val="FLVW-Standardabsatz"/>
                        <w:spacing w:after="0"/>
                        <w:jc w:val="center"/>
                        <w:rPr>
                          <w:i/>
                          <w:iCs/>
                          <w:color w:val="auto"/>
                          <w:sz w:val="14"/>
                          <w:szCs w:val="14"/>
                        </w:rPr>
                      </w:pPr>
                      <w:r w:rsidRPr="00964152">
                        <w:rPr>
                          <w:b/>
                          <w:bCs/>
                          <w:i/>
                          <w:iCs/>
                          <w:color w:val="auto"/>
                          <w:sz w:val="14"/>
                          <w:szCs w:val="14"/>
                        </w:rPr>
                        <w:t>Hinweis</w:t>
                      </w:r>
                      <w:r w:rsidRPr="00964152">
                        <w:rPr>
                          <w:i/>
                          <w:iCs/>
                          <w:color w:val="auto"/>
                          <w:sz w:val="14"/>
                          <w:szCs w:val="14"/>
                        </w:rPr>
                        <w:t xml:space="preserve"> </w:t>
                      </w:r>
                      <w:r w:rsidRPr="00964152">
                        <w:rPr>
                          <w:b/>
                          <w:bCs/>
                          <w:i/>
                          <w:iCs/>
                          <w:color w:val="auto"/>
                          <w:sz w:val="14"/>
                          <w:szCs w:val="14"/>
                        </w:rPr>
                        <w:t>für Vereine:</w:t>
                      </w:r>
                    </w:p>
                    <w:p w14:paraId="3B23C6F1" w14:textId="0EAF8E93" w:rsidR="00964152" w:rsidRPr="00964152" w:rsidRDefault="00964152" w:rsidP="00964152">
                      <w:pPr>
                        <w:pStyle w:val="FLVW-Standardabsatz"/>
                        <w:spacing w:after="0"/>
                        <w:jc w:val="center"/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</w:pPr>
                      <w:r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 xml:space="preserve">Ihr möchtet diesen </w:t>
                      </w:r>
                      <w:r w:rsidRPr="00964152"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 xml:space="preserve">Fragebogen </w:t>
                      </w:r>
                      <w:r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 xml:space="preserve">lieber </w:t>
                      </w:r>
                      <w:r w:rsidRPr="00037589">
                        <w:rPr>
                          <w:b/>
                          <w:bCs/>
                          <w:i/>
                          <w:iCs/>
                          <w:color w:val="auto"/>
                          <w:sz w:val="14"/>
                          <w:szCs w:val="12"/>
                        </w:rPr>
                        <w:t>digital</w:t>
                      </w:r>
                      <w:r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 xml:space="preserve"> verwenden? Für </w:t>
                      </w:r>
                      <w:r w:rsidRPr="00964152"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>Microsoft-Nutzer*innen</w:t>
                      </w:r>
                      <w:r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 xml:space="preserve"> hier </w:t>
                      </w:r>
                      <w:r w:rsidRPr="00964152"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>abruf</w:t>
                      </w:r>
                      <w:r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>bar</w:t>
                      </w:r>
                      <w:r w:rsidRPr="00964152">
                        <w:rPr>
                          <w:i/>
                          <w:iCs/>
                          <w:color w:val="auto"/>
                          <w:sz w:val="14"/>
                          <w:szCs w:val="12"/>
                        </w:rPr>
                        <w:t xml:space="preserve">: </w:t>
                      </w:r>
                      <w:hyperlink r:id="rId13" w:history="1">
                        <w:r w:rsidR="004F016D" w:rsidRPr="004F016D">
                          <w:rPr>
                            <w:rStyle w:val="Hyperlink"/>
                            <w:i/>
                            <w:iCs/>
                            <w:color w:val="FFFFFF" w:themeColor="background1"/>
                            <w:sz w:val="14"/>
                            <w:szCs w:val="12"/>
                          </w:rPr>
                          <w:t xml:space="preserve">STRG drücken und </w:t>
                        </w:r>
                        <w:r w:rsidR="00F9652A">
                          <w:rPr>
                            <w:rStyle w:val="Hyperlink"/>
                            <w:i/>
                            <w:iCs/>
                            <w:color w:val="FFFFFF" w:themeColor="background1"/>
                            <w:sz w:val="14"/>
                            <w:szCs w:val="12"/>
                          </w:rPr>
                          <w:t xml:space="preserve">hier </w:t>
                        </w:r>
                        <w:r w:rsidRPr="004F016D">
                          <w:rPr>
                            <w:rStyle w:val="Hyperlink"/>
                            <w:i/>
                            <w:iCs/>
                            <w:color w:val="FFFFFF" w:themeColor="background1"/>
                            <w:sz w:val="14"/>
                            <w:szCs w:val="12"/>
                          </w:rPr>
                          <w:t>klicken!</w:t>
                        </w:r>
                      </w:hyperlink>
                    </w:p>
                    <w:p w14:paraId="1137277C" w14:textId="6693E743" w:rsidR="00964152" w:rsidRDefault="00964152" w:rsidP="0096415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7002B">
        <w:rPr>
          <w:bCs w:val="0"/>
          <w:color w:val="424242"/>
          <w:sz w:val="44"/>
        </w:rPr>
        <w:t>Vorlage</w:t>
      </w:r>
      <w:r w:rsidR="00315838" w:rsidRPr="00315838">
        <w:rPr>
          <w:bCs w:val="0"/>
          <w:color w:val="424242"/>
          <w:sz w:val="44"/>
        </w:rPr>
        <w:t xml:space="preserve"> – </w:t>
      </w:r>
      <w:r w:rsidR="0007002B">
        <w:rPr>
          <w:bCs w:val="0"/>
          <w:color w:val="424242"/>
          <w:sz w:val="44"/>
        </w:rPr>
        <w:t>Beiblatt zum Aufnahmeantrag</w:t>
      </w:r>
    </w:p>
    <w:p w14:paraId="176725E3" w14:textId="10181958" w:rsidR="0007002B" w:rsidRDefault="0007002B" w:rsidP="007013B8">
      <w:pPr>
        <w:pStyle w:val="FLVW-berschrift2"/>
        <w:rPr>
          <w:sz w:val="20"/>
          <w:szCs w:val="20"/>
        </w:rPr>
      </w:pPr>
      <w:r>
        <w:rPr>
          <w:sz w:val="20"/>
          <w:szCs w:val="20"/>
        </w:rPr>
        <w:t>Name: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Telefon: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Mail: </w:t>
      </w:r>
      <w:r>
        <w:rPr>
          <w:sz w:val="20"/>
          <w:szCs w:val="20"/>
        </w:rPr>
        <w:tab/>
      </w:r>
    </w:p>
    <w:p w14:paraId="63791E88" w14:textId="77777777" w:rsidR="0007002B" w:rsidRDefault="0007002B" w:rsidP="00E860E5">
      <w:pPr>
        <w:pStyle w:val="FLVW-Standardabsatz"/>
        <w:rPr>
          <w:sz w:val="20"/>
        </w:rPr>
      </w:pPr>
    </w:p>
    <w:p w14:paraId="3009A8D9" w14:textId="7F7A6E46" w:rsidR="009067EF" w:rsidRDefault="0007002B" w:rsidP="00E860E5">
      <w:pPr>
        <w:pStyle w:val="FLVW-Standardabsatz"/>
        <w:rPr>
          <w:sz w:val="20"/>
        </w:rPr>
      </w:pPr>
      <w:r>
        <w:rPr>
          <w:sz w:val="20"/>
        </w:rPr>
        <w:t>Ich würde bei zeitlich und thematisch begrenzten Aktivitäten mithelfen (Fahren der Kinder/ Jugendlichen zu Auswärtsspielen; Mithilfe bei Feiern und Festen; etc.).</w:t>
      </w:r>
    </w:p>
    <w:p w14:paraId="54A0A6B8" w14:textId="79120C3F" w:rsidR="0007002B" w:rsidRDefault="00F9652A" w:rsidP="00E860E5">
      <w:pPr>
        <w:pStyle w:val="FLVW-Standardabsatz"/>
        <w:rPr>
          <w:sz w:val="20"/>
        </w:rPr>
      </w:pPr>
      <w:sdt>
        <w:sdtPr>
          <w:rPr>
            <w:sz w:val="20"/>
          </w:rPr>
          <w:id w:val="605165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Ja</w:t>
      </w:r>
      <w:r w:rsidR="0007002B">
        <w:rPr>
          <w:sz w:val="20"/>
        </w:rPr>
        <w:tab/>
      </w:r>
      <w:r w:rsidR="0007002B">
        <w:rPr>
          <w:sz w:val="20"/>
        </w:rPr>
        <w:tab/>
      </w:r>
      <w:sdt>
        <w:sdtPr>
          <w:rPr>
            <w:sz w:val="20"/>
          </w:rPr>
          <w:id w:val="1996841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Ja, gelegentlich</w:t>
      </w:r>
      <w:r w:rsidR="0007002B">
        <w:rPr>
          <w:sz w:val="20"/>
        </w:rPr>
        <w:tab/>
      </w:r>
      <w:r w:rsidR="0007002B">
        <w:rPr>
          <w:sz w:val="20"/>
        </w:rPr>
        <w:tab/>
      </w:r>
      <w:sdt>
        <w:sdtPr>
          <w:rPr>
            <w:sz w:val="20"/>
          </w:rPr>
          <w:id w:val="1682248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Nein</w:t>
      </w:r>
    </w:p>
    <w:p w14:paraId="3B5BFACF" w14:textId="16E56B05" w:rsidR="0007002B" w:rsidRDefault="0007002B" w:rsidP="00E860E5">
      <w:pPr>
        <w:pStyle w:val="FLVW-Standardabsatz"/>
        <w:rPr>
          <w:sz w:val="20"/>
        </w:rPr>
      </w:pPr>
      <w:r>
        <w:rPr>
          <w:sz w:val="20"/>
        </w:rPr>
        <w:t>Ich würde gerne bei regelmäßigen Aktivitäten, zumindest für eine Saison, mithelfen (z.B. Artikel für die Vereinshomepage schreiben; den Platzwart einmal wöchentlich unterstützen; etc.).</w:t>
      </w:r>
    </w:p>
    <w:p w14:paraId="4E60E9C2" w14:textId="77777777" w:rsidR="0007002B" w:rsidRDefault="00F9652A" w:rsidP="00E860E5">
      <w:pPr>
        <w:pStyle w:val="FLVW-Standardabsatz"/>
        <w:rPr>
          <w:sz w:val="20"/>
        </w:rPr>
      </w:pPr>
      <w:sdt>
        <w:sdtPr>
          <w:rPr>
            <w:sz w:val="20"/>
          </w:rPr>
          <w:id w:val="620030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Ja</w:t>
      </w:r>
      <w:r w:rsidR="0007002B">
        <w:rPr>
          <w:sz w:val="20"/>
        </w:rPr>
        <w:tab/>
      </w:r>
      <w:r w:rsidR="0007002B">
        <w:rPr>
          <w:sz w:val="20"/>
        </w:rPr>
        <w:tab/>
      </w:r>
      <w:sdt>
        <w:sdtPr>
          <w:rPr>
            <w:sz w:val="20"/>
          </w:rPr>
          <w:id w:val="759946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Ja, gelegentlich</w:t>
      </w:r>
      <w:r w:rsidR="0007002B">
        <w:rPr>
          <w:sz w:val="20"/>
        </w:rPr>
        <w:tab/>
      </w:r>
      <w:r w:rsidR="0007002B">
        <w:rPr>
          <w:sz w:val="20"/>
        </w:rPr>
        <w:tab/>
      </w:r>
      <w:sdt>
        <w:sdtPr>
          <w:rPr>
            <w:sz w:val="20"/>
          </w:rPr>
          <w:id w:val="7550135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Nein</w:t>
      </w:r>
    </w:p>
    <w:p w14:paraId="193EE88F" w14:textId="29781997" w:rsidR="0007002B" w:rsidRDefault="0007002B" w:rsidP="00E860E5">
      <w:pPr>
        <w:pStyle w:val="FLVW-Standardabsatz"/>
        <w:rPr>
          <w:sz w:val="20"/>
        </w:rPr>
      </w:pPr>
      <w:r>
        <w:rPr>
          <w:sz w:val="20"/>
        </w:rPr>
        <w:t xml:space="preserve">Ich kann mir vorstellen, über einen längeren Zeitraum eine feste Aufgabe zu übernehmen.  </w:t>
      </w:r>
    </w:p>
    <w:p w14:paraId="1C975FA5" w14:textId="69C90309" w:rsidR="0007002B" w:rsidRDefault="00F9652A" w:rsidP="00E860E5">
      <w:pPr>
        <w:pStyle w:val="FLVW-Standardabsatz"/>
        <w:rPr>
          <w:sz w:val="20"/>
        </w:rPr>
      </w:pPr>
      <w:sdt>
        <w:sdtPr>
          <w:rPr>
            <w:sz w:val="20"/>
          </w:rPr>
          <w:id w:val="1121418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Ja, in dem Bereich: </w:t>
      </w:r>
      <w:r w:rsidR="0007002B">
        <w:rPr>
          <w:sz w:val="20"/>
        </w:rPr>
        <w:tab/>
      </w:r>
      <w:r w:rsidR="0007002B">
        <w:rPr>
          <w:sz w:val="20"/>
        </w:rPr>
        <w:tab/>
      </w:r>
      <w:r w:rsidR="0007002B">
        <w:rPr>
          <w:sz w:val="20"/>
        </w:rPr>
        <w:tab/>
      </w:r>
      <w:r w:rsidR="0007002B">
        <w:rPr>
          <w:sz w:val="20"/>
        </w:rPr>
        <w:tab/>
      </w:r>
      <w:sdt>
        <w:sdtPr>
          <w:rPr>
            <w:sz w:val="20"/>
          </w:rPr>
          <w:id w:val="963926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Ja, als Trainer/ in</w:t>
      </w:r>
      <w:r w:rsidR="0007002B">
        <w:rPr>
          <w:sz w:val="20"/>
        </w:rPr>
        <w:tab/>
      </w:r>
      <w:r w:rsidR="0007002B">
        <w:rPr>
          <w:sz w:val="20"/>
        </w:rPr>
        <w:tab/>
      </w:r>
      <w:sdt>
        <w:sdtPr>
          <w:rPr>
            <w:sz w:val="20"/>
          </w:rPr>
          <w:id w:val="-1269926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002B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07002B">
        <w:rPr>
          <w:sz w:val="20"/>
        </w:rPr>
        <w:t xml:space="preserve"> Ja, als Betreuer</w:t>
      </w:r>
    </w:p>
    <w:p w14:paraId="2ACF385D" w14:textId="0CD5A807" w:rsidR="00E41DC4" w:rsidRDefault="00F9652A" w:rsidP="00E860E5">
      <w:pPr>
        <w:pStyle w:val="FLVW-Standardabsatz"/>
        <w:rPr>
          <w:sz w:val="20"/>
        </w:rPr>
      </w:pPr>
      <w:sdt>
        <w:sdtPr>
          <w:rPr>
            <w:sz w:val="20"/>
          </w:rPr>
          <w:id w:val="-895269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DC4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E41DC4">
        <w:rPr>
          <w:sz w:val="20"/>
        </w:rPr>
        <w:t xml:space="preserve"> Ja, in der Öffentlichkeitsarbeit</w:t>
      </w:r>
      <w:r w:rsidR="00E41DC4">
        <w:rPr>
          <w:sz w:val="20"/>
        </w:rPr>
        <w:tab/>
      </w:r>
      <w:r w:rsidR="00E41DC4">
        <w:rPr>
          <w:sz w:val="20"/>
        </w:rPr>
        <w:tab/>
      </w:r>
      <w:r w:rsidR="00E41DC4">
        <w:rPr>
          <w:sz w:val="20"/>
        </w:rPr>
        <w:tab/>
      </w:r>
      <w:sdt>
        <w:sdtPr>
          <w:rPr>
            <w:sz w:val="20"/>
          </w:rPr>
          <w:id w:val="-642505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DC4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E41DC4">
        <w:rPr>
          <w:sz w:val="20"/>
        </w:rPr>
        <w:t xml:space="preserve"> Ja, in der Vorstandsarbeit</w:t>
      </w:r>
      <w:r w:rsidR="00E41DC4">
        <w:rPr>
          <w:sz w:val="20"/>
        </w:rPr>
        <w:tab/>
      </w:r>
      <w:sdt>
        <w:sdtPr>
          <w:rPr>
            <w:sz w:val="20"/>
          </w:rPr>
          <w:id w:val="-991714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DC4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E41DC4">
        <w:rPr>
          <w:sz w:val="20"/>
        </w:rPr>
        <w:t xml:space="preserve"> Nein</w:t>
      </w:r>
    </w:p>
    <w:p w14:paraId="61140714" w14:textId="06B1C6F5" w:rsidR="00E41DC4" w:rsidRDefault="00E41DC4" w:rsidP="00E860E5">
      <w:pPr>
        <w:pStyle w:val="FLVW-Standardabsatz"/>
        <w:rPr>
          <w:sz w:val="20"/>
        </w:rPr>
      </w:pPr>
      <w:r>
        <w:rPr>
          <w:sz w:val="20"/>
        </w:rPr>
        <w:t xml:space="preserve">Ich möchte folgende </w:t>
      </w:r>
      <w:proofErr w:type="spellStart"/>
      <w:r>
        <w:rPr>
          <w:sz w:val="20"/>
        </w:rPr>
        <w:t>Kentnisse</w:t>
      </w:r>
      <w:proofErr w:type="spellEnd"/>
      <w:r>
        <w:rPr>
          <w:sz w:val="20"/>
        </w:rPr>
        <w:t xml:space="preserve"> und Fähigkeiten einbringen: </w:t>
      </w:r>
    </w:p>
    <w:p w14:paraId="0A553218" w14:textId="4A017482" w:rsidR="00E41DC4" w:rsidRDefault="00E41DC4" w:rsidP="00E860E5">
      <w:pPr>
        <w:pStyle w:val="FLVW-Standardabsatz"/>
        <w:rPr>
          <w:sz w:val="20"/>
        </w:rPr>
      </w:pPr>
      <w:r>
        <w:rPr>
          <w:sz w:val="20"/>
        </w:rPr>
        <w:t>Sportbereich</w:t>
      </w:r>
      <w:r>
        <w:rPr>
          <w:sz w:val="20"/>
        </w:rPr>
        <w:tab/>
      </w:r>
      <w:sdt>
        <w:sdtPr>
          <w:rPr>
            <w:sz w:val="20"/>
          </w:rPr>
          <w:id w:val="-2045208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Lizenzen</w:t>
      </w:r>
      <w:r>
        <w:rPr>
          <w:sz w:val="20"/>
        </w:rPr>
        <w:tab/>
      </w:r>
      <w:r>
        <w:rPr>
          <w:sz w:val="20"/>
        </w:rPr>
        <w:tab/>
      </w:r>
      <w:sdt>
        <w:sdtPr>
          <w:rPr>
            <w:sz w:val="20"/>
          </w:rPr>
          <w:id w:val="39431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Ausbildung</w:t>
      </w:r>
    </w:p>
    <w:p w14:paraId="7CEC4A91" w14:textId="4B7BCD6C" w:rsidR="00E41DC4" w:rsidRDefault="00E41DC4" w:rsidP="00E860E5">
      <w:pPr>
        <w:pStyle w:val="FLVW-Standardabsatz"/>
        <w:rPr>
          <w:sz w:val="20"/>
        </w:rPr>
      </w:pPr>
      <w:r>
        <w:rPr>
          <w:sz w:val="20"/>
        </w:rPr>
        <w:t>Wirtschaftsbereich</w:t>
      </w:r>
      <w:r>
        <w:rPr>
          <w:sz w:val="20"/>
        </w:rPr>
        <w:tab/>
      </w:r>
      <w:sdt>
        <w:sdtPr>
          <w:rPr>
            <w:sz w:val="20"/>
          </w:rPr>
          <w:id w:val="-1399206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Buchhaltung</w:t>
      </w:r>
      <w:r>
        <w:rPr>
          <w:sz w:val="20"/>
        </w:rPr>
        <w:tab/>
      </w:r>
      <w:r>
        <w:rPr>
          <w:sz w:val="20"/>
        </w:rPr>
        <w:tab/>
      </w:r>
      <w:sdt>
        <w:sdtPr>
          <w:rPr>
            <w:sz w:val="20"/>
          </w:rPr>
          <w:id w:val="-1378542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Steuern</w:t>
      </w:r>
      <w:r>
        <w:rPr>
          <w:sz w:val="20"/>
        </w:rPr>
        <w:tab/>
      </w:r>
      <w:sdt>
        <w:sdtPr>
          <w:rPr>
            <w:sz w:val="20"/>
          </w:rPr>
          <w:id w:val="-1386861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Juristische Fragen</w:t>
      </w:r>
    </w:p>
    <w:p w14:paraId="6BB4CE93" w14:textId="2C652BC2" w:rsidR="00E41DC4" w:rsidRDefault="00E41DC4" w:rsidP="00E860E5">
      <w:pPr>
        <w:pStyle w:val="FLVW-Standardabsatz"/>
        <w:rPr>
          <w:sz w:val="20"/>
        </w:rPr>
      </w:pPr>
      <w:r>
        <w:rPr>
          <w:sz w:val="20"/>
        </w:rPr>
        <w:t>Öffentlichkeitsbereich</w:t>
      </w:r>
      <w:r>
        <w:rPr>
          <w:sz w:val="20"/>
        </w:rPr>
        <w:tab/>
      </w:r>
      <w:sdt>
        <w:sdtPr>
          <w:rPr>
            <w:sz w:val="20"/>
          </w:rPr>
          <w:id w:val="-1545435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Presseartikel schreiben    </w:t>
      </w:r>
      <w:sdt>
        <w:sdtPr>
          <w:rPr>
            <w:sz w:val="20"/>
          </w:rPr>
          <w:id w:val="1789845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Pflege der Vereinshomepage    </w:t>
      </w:r>
      <w:sdt>
        <w:sdtPr>
          <w:rPr>
            <w:sz w:val="20"/>
          </w:rPr>
          <w:id w:val="1191262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sz w:val="20"/>
        </w:rPr>
        <w:t xml:space="preserve"> Social Media</w:t>
      </w:r>
    </w:p>
    <w:p w14:paraId="52CE9C81" w14:textId="746EEE9D" w:rsidR="00E41DC4" w:rsidRDefault="00F9652A" w:rsidP="00E860E5">
      <w:pPr>
        <w:pStyle w:val="FLVW-Standardabsatz"/>
        <w:rPr>
          <w:sz w:val="20"/>
        </w:rPr>
      </w:pPr>
      <w:sdt>
        <w:sdtPr>
          <w:rPr>
            <w:sz w:val="20"/>
          </w:rPr>
          <w:id w:val="-850266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DC4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E41DC4">
        <w:rPr>
          <w:sz w:val="20"/>
        </w:rPr>
        <w:t xml:space="preserve"> Handwerklicher Bereich</w:t>
      </w:r>
    </w:p>
    <w:p w14:paraId="629DF896" w14:textId="68B7EC85" w:rsidR="00115669" w:rsidRPr="00CC33A8" w:rsidRDefault="00F9652A" w:rsidP="00CC33A8">
      <w:pPr>
        <w:pStyle w:val="FLVW-Standardabsatz"/>
        <w:spacing w:after="360"/>
        <w:rPr>
          <w:sz w:val="20"/>
          <w:u w:val="single"/>
        </w:rPr>
      </w:pPr>
      <w:sdt>
        <w:sdtPr>
          <w:rPr>
            <w:sz w:val="20"/>
          </w:rPr>
          <w:id w:val="53238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DC4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E41DC4">
        <w:rPr>
          <w:sz w:val="20"/>
        </w:rPr>
        <w:t xml:space="preserve"> Sonstiges: </w:t>
      </w:r>
      <w:r w:rsidR="00E41DC4">
        <w:rPr>
          <w:sz w:val="20"/>
          <w:u w:val="single"/>
        </w:rPr>
        <w:tab/>
      </w:r>
      <w:r w:rsidR="00E41DC4">
        <w:rPr>
          <w:sz w:val="20"/>
          <w:u w:val="single"/>
        </w:rPr>
        <w:tab/>
      </w:r>
      <w:r w:rsidR="00E41DC4">
        <w:rPr>
          <w:sz w:val="20"/>
          <w:u w:val="single"/>
        </w:rPr>
        <w:tab/>
      </w:r>
      <w:r w:rsidR="00E41DC4">
        <w:rPr>
          <w:sz w:val="20"/>
          <w:u w:val="single"/>
        </w:rPr>
        <w:tab/>
      </w:r>
    </w:p>
    <w:sectPr w:rsidR="00115669" w:rsidRPr="00CC33A8" w:rsidSect="00315838">
      <w:headerReference w:type="default" r:id="rId14"/>
      <w:footerReference w:type="default" r:id="rId15"/>
      <w:headerReference w:type="first" r:id="rId16"/>
      <w:footerReference w:type="first" r:id="rId17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33E12" w14:textId="77777777" w:rsidR="0007002B" w:rsidRDefault="0007002B">
      <w:r>
        <w:separator/>
      </w:r>
    </w:p>
  </w:endnote>
  <w:endnote w:type="continuationSeparator" w:id="0">
    <w:p w14:paraId="20A438B7" w14:textId="77777777" w:rsidR="0007002B" w:rsidRDefault="00070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DD96F" w14:textId="77777777" w:rsidR="009067EF" w:rsidRDefault="00A22687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D9668D4" wp14:editId="2E403CE5">
              <wp:simplePos x="0" y="0"/>
              <wp:positionH relativeFrom="column">
                <wp:posOffset>5423950</wp:posOffset>
              </wp:positionH>
              <wp:positionV relativeFrom="paragraph">
                <wp:posOffset>-187449</wp:posOffset>
              </wp:positionV>
              <wp:extent cx="0" cy="524288"/>
              <wp:effectExtent l="0" t="0" r="12700" b="9525"/>
              <wp:wrapNone/>
              <wp:docPr id="1292274208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24288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37FCDD" id="Gerade Verbindung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1pt,-14.75pt" to="427.1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" strokecolor="black [3213]" strokeweight="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716CF9A6" wp14:editId="7CB25B0C">
          <wp:simplePos x="0" y="0"/>
          <wp:positionH relativeFrom="column">
            <wp:posOffset>4517268</wp:posOffset>
          </wp:positionH>
          <wp:positionV relativeFrom="paragraph">
            <wp:posOffset>-366395</wp:posOffset>
          </wp:positionV>
          <wp:extent cx="882650" cy="882650"/>
          <wp:effectExtent l="0" t="0" r="0" b="0"/>
          <wp:wrapNone/>
          <wp:docPr id="186487867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4878678" name="Grafik 18648786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50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E72">
      <w:rPr>
        <w:noProof/>
      </w:rPr>
      <w:drawing>
        <wp:anchor distT="0" distB="0" distL="114300" distR="114300" simplePos="0" relativeHeight="251664384" behindDoc="1" locked="0" layoutInCell="1" allowOverlap="1" wp14:anchorId="615BE467" wp14:editId="1D5625CD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CF4EFE9" wp14:editId="2BA4673B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98502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F4EFE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09F98502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5D191501" wp14:editId="2647A7A6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2CC82E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5F74E71" wp14:editId="1B89154D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C21DC1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B51F8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C19F3F3" wp14:editId="7AB088F1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F9576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7675A4C2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1A3E9EF7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9F3F3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22DF9576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7675A4C2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1A3E9EF7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1827352" wp14:editId="648EEEAC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864C13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7B6044" w14:textId="77777777" w:rsidR="0007002B" w:rsidRDefault="0007002B">
      <w:r>
        <w:separator/>
      </w:r>
    </w:p>
  </w:footnote>
  <w:footnote w:type="continuationSeparator" w:id="0">
    <w:p w14:paraId="33D86BF0" w14:textId="77777777" w:rsidR="0007002B" w:rsidRDefault="00070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65C1B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2AD5114" wp14:editId="6E0C25BC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672D2D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AD511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5A672D2D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63108359" wp14:editId="0B8BD676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3547D3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0EAF1A47" wp14:editId="6E8FCC1D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1183B2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AF1A47" id="Text Box 3" o:spid="_x0000_s1028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151183B2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4E832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02F30D" wp14:editId="0D332FE3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7FC0DC2C" wp14:editId="24CB737B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42A1"/>
    <w:multiLevelType w:val="multilevel"/>
    <w:tmpl w:val="E57C562A"/>
    <w:numStyleLink w:val="FLVW-Liste"/>
  </w:abstractNum>
  <w:abstractNum w:abstractNumId="25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7"/>
  </w:num>
  <w:num w:numId="3" w16cid:durableId="1854369827">
    <w:abstractNumId w:val="25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6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8"/>
  </w:num>
  <w:num w:numId="22" w16cid:durableId="1304694630">
    <w:abstractNumId w:val="24"/>
  </w:num>
  <w:num w:numId="23" w16cid:durableId="1210803233">
    <w:abstractNumId w:val="2"/>
  </w:num>
  <w:num w:numId="24" w16cid:durableId="207689293">
    <w:abstractNumId w:val="29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02B"/>
    <w:rsid w:val="00037589"/>
    <w:rsid w:val="0007002B"/>
    <w:rsid w:val="00115669"/>
    <w:rsid w:val="00132121"/>
    <w:rsid w:val="001434F8"/>
    <w:rsid w:val="002509F3"/>
    <w:rsid w:val="00251A29"/>
    <w:rsid w:val="002833D4"/>
    <w:rsid w:val="002D22BB"/>
    <w:rsid w:val="00315838"/>
    <w:rsid w:val="0036540A"/>
    <w:rsid w:val="003733E9"/>
    <w:rsid w:val="00390C42"/>
    <w:rsid w:val="003D345A"/>
    <w:rsid w:val="003F4E07"/>
    <w:rsid w:val="004252BE"/>
    <w:rsid w:val="00432BF8"/>
    <w:rsid w:val="00460D09"/>
    <w:rsid w:val="00464B26"/>
    <w:rsid w:val="00484D4E"/>
    <w:rsid w:val="004F016D"/>
    <w:rsid w:val="005063E5"/>
    <w:rsid w:val="005323F9"/>
    <w:rsid w:val="00590957"/>
    <w:rsid w:val="005E068E"/>
    <w:rsid w:val="00602CA1"/>
    <w:rsid w:val="00632FFD"/>
    <w:rsid w:val="006C70B2"/>
    <w:rsid w:val="006E5E65"/>
    <w:rsid w:val="007013B8"/>
    <w:rsid w:val="00715F33"/>
    <w:rsid w:val="00727E72"/>
    <w:rsid w:val="00894FA3"/>
    <w:rsid w:val="008B5E1D"/>
    <w:rsid w:val="009067EF"/>
    <w:rsid w:val="00964152"/>
    <w:rsid w:val="009C1B9A"/>
    <w:rsid w:val="00A22687"/>
    <w:rsid w:val="00A8080D"/>
    <w:rsid w:val="00B74944"/>
    <w:rsid w:val="00B85713"/>
    <w:rsid w:val="00B91719"/>
    <w:rsid w:val="00B95B2C"/>
    <w:rsid w:val="00C51972"/>
    <w:rsid w:val="00C54E10"/>
    <w:rsid w:val="00C64D00"/>
    <w:rsid w:val="00CB4222"/>
    <w:rsid w:val="00CC33A8"/>
    <w:rsid w:val="00D221B3"/>
    <w:rsid w:val="00D27195"/>
    <w:rsid w:val="00D4158B"/>
    <w:rsid w:val="00D45D4A"/>
    <w:rsid w:val="00D66DBD"/>
    <w:rsid w:val="00D84D94"/>
    <w:rsid w:val="00D85C6B"/>
    <w:rsid w:val="00D9417C"/>
    <w:rsid w:val="00DD1654"/>
    <w:rsid w:val="00E41DC4"/>
    <w:rsid w:val="00E860E5"/>
    <w:rsid w:val="00E90B6E"/>
    <w:rsid w:val="00EB0873"/>
    <w:rsid w:val="00F802EB"/>
    <w:rsid w:val="00F9652A"/>
    <w:rsid w:val="00FC1235"/>
    <w:rsid w:val="00FE5235"/>
    <w:rsid w:val="00FE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97D7E"/>
  <w15:docId w15:val="{98D3CECD-9259-47DB-9633-1621D6556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  <w:style w:type="character" w:styleId="Hyperlink">
    <w:name w:val="Hyperlink"/>
    <w:basedOn w:val="Absatz-Standardschriftart"/>
    <w:uiPriority w:val="99"/>
    <w:unhideWhenUsed/>
    <w:rsid w:val="00464B26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64B2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0375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forms.office.com/Pages/ShareFormPage.aspx?id=4yPgmIK5wkikK7a8Bll7ELxgMMRuilpBvF7hZorXAeBUNzlNRDNVSldQMTdTSEhLWlVPODM1M0VKTS4u&amp;sharetoken=yyHlN2Le02EPHvLXpua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forms.office.com/Pages/ShareFormPage.aspx?id=4yPgmIK5wkikK7a8Bll7ELxgMMRuilpBvF7hZorXAeBUNzlNRDNVSldQMTdTSEhLWlVPODM1M0VKTS4u&amp;sharetoken=yyHlN2Le02EPHvLXpuax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e.Steffen.FLVW-NET\AppData\Local\Temp\Temp2_MaM%20(7).zip\flvw_mam_vorl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PJUUWWDRPVH6-119857682-94848</_dlc_DocId>
    <_dlc_DocIdUrl xmlns="27b02ded-4d65-4e23-a947-c0b4982d398f">
      <Url>https://flvw.sharepoint.com/sites/FLVW/_layouts/15/DocIdRedir.aspx?ID=PJUUWWDRPVH6-119857682-94848</Url>
      <Description>PJUUWWDRPVH6-119857682-94848</Description>
    </_dlc_DocIdUrl>
    <TaxCatchAll xmlns="27b02ded-4d65-4e23-a947-c0b4982d398f" xsi:nil="true"/>
    <lcf76f155ced4ddcb4097134ff3c332f xmlns="649ea4f5-06fd-470f-9b48-26edd86c351c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9" ma:contentTypeDescription="Ein neues Dokument erstellen." ma:contentTypeScope="" ma:versionID="bcad6a3fe4b0054d538dea4ba1cb7aca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8edd6d2f651f5be3e7b472a243125db1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EF5B2A-BEC6-4D28-A2F6-E51FFF84185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8231F1-93B5-4381-8EBA-1D23F385F8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88B14F-9CE2-468A-BE19-9AD359C5297A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customXml/itemProps5.xml><?xml version="1.0" encoding="utf-8"?>
<ds:datastoreItem xmlns:ds="http://schemas.openxmlformats.org/officeDocument/2006/customXml" ds:itemID="{375BFF20-568A-4E3C-9F6A-C21FE4D2EE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649ea4f5-06fd-470f-9b48-26edd86c3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flvw_mam_vorlage</Template>
  <TotalTime>0</TotalTime>
  <Pages>1</Pages>
  <Words>145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1061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Kree, Steffen</dc:creator>
  <cp:keywords/>
  <dc:description/>
  <cp:lastModifiedBy>Flaßkamp, Annika</cp:lastModifiedBy>
  <cp:revision>15</cp:revision>
  <cp:lastPrinted>2018-07-16T07:26:00Z</cp:lastPrinted>
  <dcterms:created xsi:type="dcterms:W3CDTF">2023-05-30T08:14:00Z</dcterms:created>
  <dcterms:modified xsi:type="dcterms:W3CDTF">2024-12-05T15:44:00Z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0x010100FC55B2E2A1899E4B9F45EE1A7A063F90</vt:lpwstr>
  </property>
  <property fmtid="{D5CDD505-2E9C-101B-9397-08002B2CF9AE}" pid="6" name="_dlc_DocIdItemGuid">
    <vt:lpwstr>7e2ea9e9-d5c9-4385-a385-4b09ff98ffd2</vt:lpwstr>
  </property>
  <property fmtid="{D5CDD505-2E9C-101B-9397-08002B2CF9AE}" pid="7" name="MediaServiceImageTags">
    <vt:lpwstr/>
  </property>
</Properties>
</file>